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Theme="minorHAnsi" w:hAnsiTheme="minorHAnsi"/>
          <w:sz w:val="24"/>
          <w:szCs w:val="24"/>
        </w:rPr>
      </w:pPr>
    </w:p>
    <w:p>
      <w:pPr>
        <w:rPr>
          <w:rFonts w:asciiTheme="minorHAnsi" w:hAnsiTheme="minorHAnsi"/>
          <w:sz w:val="24"/>
          <w:szCs w:val="24"/>
        </w:rPr>
      </w:pPr>
    </w:p>
    <w:p>
      <w:pPr>
        <w:jc w:val="center"/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</w:pPr>
      <w:r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  <w:t xml:space="preserve">EDITAL DE CONVOCAÇÃO Nº 002/2022 - </w:t>
      </w:r>
      <w:r>
        <w:rPr>
          <w:rFonts w:hint="default" w:ascii="Calibri" w:hAnsi="Calibri" w:cs="Calibri"/>
          <w:b/>
          <w:sz w:val="22"/>
          <w:szCs w:val="22"/>
          <w:highlight w:val="none"/>
        </w:rPr>
        <w:t xml:space="preserve"> </w:t>
      </w:r>
      <w:r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  <w:t>PROCESSO SELETIVO N</w:t>
      </w:r>
      <w:r>
        <w:rPr>
          <w:rFonts w:hint="default" w:ascii="Calibri" w:hAnsi="Calibri" w:cs="Calibri"/>
          <w:b/>
          <w:sz w:val="22"/>
          <w:szCs w:val="22"/>
          <w:highlight w:val="none"/>
        </w:rPr>
        <w:t>°0</w:t>
      </w:r>
      <w:r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  <w:t>1</w:t>
      </w:r>
      <w:r>
        <w:rPr>
          <w:rFonts w:hint="default" w:ascii="Calibri" w:hAnsi="Calibri" w:cs="Calibri"/>
          <w:b/>
          <w:sz w:val="22"/>
          <w:szCs w:val="22"/>
          <w:highlight w:val="none"/>
        </w:rPr>
        <w:t>/202</w:t>
      </w:r>
      <w:r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  <w:t>2</w:t>
      </w:r>
    </w:p>
    <w:p>
      <w:pPr>
        <w:jc w:val="center"/>
        <w:rPr>
          <w:rFonts w:hint="default" w:ascii="Calibri" w:hAnsi="Calibri" w:cs="Calibri"/>
          <w:b/>
          <w:sz w:val="22"/>
          <w:szCs w:val="22"/>
          <w:highlight w:val="none"/>
        </w:rPr>
      </w:pPr>
      <w:r>
        <w:rPr>
          <w:rFonts w:hint="default" w:ascii="Calibri" w:hAnsi="Calibri" w:cs="Calibri"/>
          <w:b/>
          <w:sz w:val="22"/>
          <w:szCs w:val="22"/>
          <w:highlight w:val="none"/>
        </w:rPr>
        <w:t xml:space="preserve">(De </w:t>
      </w:r>
      <w:r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  <w:t>02</w:t>
      </w:r>
      <w:r>
        <w:rPr>
          <w:rFonts w:hint="default" w:ascii="Calibri" w:hAnsi="Calibri" w:cs="Calibri"/>
          <w:b/>
          <w:sz w:val="22"/>
          <w:szCs w:val="22"/>
          <w:highlight w:val="none"/>
        </w:rPr>
        <w:t xml:space="preserve"> de </w:t>
      </w:r>
      <w:r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  <w:t>Fevereiro</w:t>
      </w:r>
      <w:r>
        <w:rPr>
          <w:rFonts w:hint="default" w:ascii="Calibri" w:hAnsi="Calibri" w:cs="Calibri"/>
          <w:b/>
          <w:sz w:val="22"/>
          <w:szCs w:val="22"/>
          <w:highlight w:val="none"/>
        </w:rPr>
        <w:t xml:space="preserve"> de 202</w:t>
      </w:r>
      <w:r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  <w:t>2</w:t>
      </w:r>
      <w:r>
        <w:rPr>
          <w:rFonts w:hint="default" w:ascii="Calibri" w:hAnsi="Calibri" w:cs="Calibri"/>
          <w:b/>
          <w:sz w:val="22"/>
          <w:szCs w:val="22"/>
          <w:highlight w:val="none"/>
        </w:rPr>
        <w:t>)</w:t>
      </w:r>
    </w:p>
    <w:p>
      <w:pPr>
        <w:jc w:val="center"/>
        <w:rPr>
          <w:rFonts w:hint="default" w:ascii="Calibri" w:hAnsi="Calibri" w:cs="Calibri"/>
          <w:b/>
          <w:sz w:val="22"/>
          <w:szCs w:val="22"/>
          <w:highlight w:val="none"/>
        </w:rPr>
      </w:pPr>
    </w:p>
    <w:p>
      <w:pPr>
        <w:jc w:val="center"/>
        <w:rPr>
          <w:rFonts w:hint="default" w:ascii="Calibri" w:hAnsi="Calibri" w:cs="Calibri"/>
          <w:b/>
          <w:sz w:val="22"/>
          <w:szCs w:val="22"/>
          <w:highlight w:val="none"/>
        </w:rPr>
      </w:pPr>
      <w:r>
        <w:rPr>
          <w:rFonts w:hint="default" w:ascii="Calibri" w:hAnsi="Calibri" w:cs="Calibri"/>
          <w:b/>
          <w:sz w:val="22"/>
          <w:szCs w:val="22"/>
          <w:highlight w:val="none"/>
        </w:rPr>
        <w:t xml:space="preserve">“Dispõe sobre </w:t>
      </w:r>
      <w:r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  <w:t>a Convocação de Cuidadores de Educação Básica Aprovados no Processo Seletivo 001/2022 para o Ano Letivo de 2022</w:t>
      </w:r>
      <w:r>
        <w:rPr>
          <w:rFonts w:hint="default" w:ascii="Calibri" w:hAnsi="Calibri" w:cs="Calibri"/>
          <w:b/>
          <w:sz w:val="22"/>
          <w:szCs w:val="22"/>
          <w:highlight w:val="none"/>
        </w:rPr>
        <w:t>”.</w:t>
      </w:r>
    </w:p>
    <w:p>
      <w:pPr>
        <w:jc w:val="both"/>
        <w:rPr>
          <w:rFonts w:hint="default" w:ascii="Calibri" w:hAnsi="Calibri" w:cs="Calibri"/>
          <w:sz w:val="22"/>
          <w:szCs w:val="22"/>
          <w:highlight w:val="none"/>
        </w:rPr>
      </w:pPr>
    </w:p>
    <w:p>
      <w:pPr>
        <w:jc w:val="both"/>
        <w:rPr>
          <w:rFonts w:hint="default" w:ascii="Calibri" w:hAnsi="Calibri" w:cs="Calibri"/>
          <w:sz w:val="22"/>
          <w:szCs w:val="22"/>
          <w:highlight w:val="none"/>
          <w:lang w:val="pt-BR"/>
        </w:rPr>
      </w:pPr>
      <w:r>
        <w:rPr>
          <w:rFonts w:hint="default" w:ascii="Calibri" w:hAnsi="Calibri" w:cs="Calibri"/>
          <w:sz w:val="22"/>
          <w:szCs w:val="22"/>
          <w:highlight w:val="none"/>
        </w:rPr>
        <w:t xml:space="preserve">O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PREFEITO MUNICIPAL, GINO JOSÉ TORREZAN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>,</w:t>
      </w:r>
      <w:r>
        <w:rPr>
          <w:rFonts w:hint="default" w:ascii="Calibri" w:hAnsi="Calibri" w:cs="Calibri"/>
          <w:sz w:val="22"/>
          <w:szCs w:val="22"/>
          <w:highlight w:val="none"/>
        </w:rPr>
        <w:t xml:space="preserve"> de acordo com a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>s</w:t>
      </w:r>
      <w:r>
        <w:rPr>
          <w:rFonts w:hint="default" w:ascii="Calibri" w:hAnsi="Calibri" w:cs="Calibri"/>
          <w:sz w:val="22"/>
          <w:szCs w:val="22"/>
          <w:highlight w:val="none"/>
        </w:rPr>
        <w:t xml:space="preserve"> Le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>gislações pertinentes</w:t>
      </w:r>
      <w:r>
        <w:rPr>
          <w:rFonts w:hint="default" w:ascii="Calibri" w:hAnsi="Calibri" w:cs="Calibri"/>
          <w:sz w:val="22"/>
          <w:szCs w:val="22"/>
          <w:highlight w:val="none"/>
        </w:rPr>
        <w:t xml:space="preserve"> 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>e Edital do Processo Seletivo nº 001/2022</w:t>
      </w: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</w:rPr>
      </w:pPr>
      <w:r>
        <w:rPr>
          <w:rFonts w:hint="default" w:ascii="Calibri" w:hAnsi="Calibri" w:cs="Calibri"/>
          <w:b/>
          <w:sz w:val="22"/>
          <w:szCs w:val="22"/>
          <w:highlight w:val="none"/>
        </w:rPr>
        <w:t>RESOLVE:</w:t>
      </w:r>
    </w:p>
    <w:p>
      <w:pPr>
        <w:numPr>
          <w:ilvl w:val="0"/>
          <w:numId w:val="0"/>
        </w:numPr>
        <w:jc w:val="both"/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</w:pPr>
      <w:r>
        <w:rPr>
          <w:rFonts w:hint="default" w:ascii="Calibri" w:hAnsi="Calibri" w:cs="Calibri"/>
          <w:b/>
          <w:sz w:val="22"/>
          <w:szCs w:val="22"/>
          <w:highlight w:val="none"/>
          <w:u w:val="none"/>
        </w:rPr>
        <w:t>Artigo 1° -</w:t>
      </w:r>
      <w:r>
        <w:rPr>
          <w:rFonts w:hint="default" w:ascii="Calibri" w:hAnsi="Calibri" w:cs="Calibri"/>
          <w:sz w:val="22"/>
          <w:szCs w:val="22"/>
          <w:highlight w:val="none"/>
        </w:rPr>
        <w:t xml:space="preserve"> 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 xml:space="preserve">CONVOCAR, </w:t>
      </w:r>
      <w:r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  <w:t>conforme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 xml:space="preserve"> EDITAL DE CLASSIFICAÇÃO DO PROCESSO SELETIVO Nº 001/2022,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 os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CUIDADORES DE EDUCAÇÃO BÁSICA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 abaixo especificados:  </w:t>
      </w:r>
    </w:p>
    <w:p>
      <w:pPr>
        <w:numPr>
          <w:ilvl w:val="0"/>
          <w:numId w:val="0"/>
        </w:numPr>
        <w:jc w:val="both"/>
        <w:rPr>
          <w:rFonts w:hint="default" w:ascii="Calibri" w:hAnsi="Calibri" w:cs="Calibri"/>
          <w:sz w:val="22"/>
          <w:szCs w:val="22"/>
          <w:highlight w:val="none"/>
          <w:lang w:val="pt-BR"/>
        </w:rPr>
      </w:pPr>
    </w:p>
    <w:tbl>
      <w:tblPr>
        <w:tblStyle w:val="12"/>
        <w:tblpPr w:leftFromText="180" w:rightFromText="180" w:vertAnchor="text" w:horzAnchor="page" w:tblpXSpec="center" w:tblpY="55"/>
        <w:tblOverlap w:val="never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6"/>
        <w:gridCol w:w="2915"/>
        <w:gridCol w:w="112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Colocação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Nome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BEATRIZ PADILHA DE SOUZA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505616646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DCD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DCD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DANIEL GALVÃO FERREIRA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DCDB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387036477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VERÔNICA CARVALHO MAGRI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590653556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DCD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DCD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MARIA BEATRIZ DE OLIVEIRA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DCDB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336153983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TATIANA REGINA MARTINS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423641529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DCD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DCDB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TATIANA APARECIDA VALENTINO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2DCDB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423641141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CARLA RENATA BATTISSACCO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Calibri" w:hAnsi="Calibri" w:cs="Calibri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423641037</w:t>
            </w:r>
          </w:p>
        </w:tc>
      </w:tr>
    </w:tbl>
    <w:p>
      <w:pPr>
        <w:jc w:val="both"/>
        <w:rPr>
          <w:rFonts w:hint="default" w:ascii="Calibri" w:hAnsi="Calibri" w:cs="Calibri"/>
          <w:sz w:val="22"/>
          <w:szCs w:val="22"/>
          <w:highlight w:val="non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singl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singl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singl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singl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single"/>
        </w:rPr>
      </w:pPr>
    </w:p>
    <w:p>
      <w:pPr>
        <w:jc w:val="both"/>
        <w:rPr>
          <w:rFonts w:hint="default" w:ascii="Calibri" w:hAnsi="Calibri" w:cs="Calibri"/>
          <w:b/>
          <w:sz w:val="22"/>
          <w:szCs w:val="22"/>
          <w:highlight w:val="none"/>
          <w:u w:val="single"/>
        </w:rPr>
      </w:pPr>
    </w:p>
    <w:p>
      <w:pPr>
        <w:jc w:val="both"/>
        <w:rPr>
          <w:rFonts w:hint="default" w:ascii="Calibri" w:hAnsi="Calibri" w:cs="Calibri"/>
          <w:sz w:val="22"/>
          <w:szCs w:val="22"/>
          <w:highlight w:val="none"/>
          <w:lang w:val="pt-BR"/>
        </w:rPr>
      </w:pPr>
    </w:p>
    <w:p>
      <w:pPr>
        <w:jc w:val="both"/>
        <w:rPr>
          <w:rFonts w:hint="default" w:ascii="Calibri" w:hAnsi="Calibri" w:cs="Calibri"/>
          <w:sz w:val="22"/>
          <w:szCs w:val="22"/>
          <w:highlight w:val="none"/>
          <w:lang w:val="pt-BR"/>
        </w:rPr>
      </w:pPr>
    </w:p>
    <w:p>
      <w:pPr>
        <w:jc w:val="both"/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</w:pP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Artigo 2º -</w:t>
      </w:r>
      <w:r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  <w:t xml:space="preserve"> Os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CANDIDATOS CONVOCADOS</w:t>
      </w:r>
      <w:r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  <w:t xml:space="preserve"> terão </w:t>
      </w:r>
      <w:r>
        <w:rPr>
          <w:rFonts w:hint="default" w:ascii="Calibri" w:hAnsi="Calibri" w:cs="Calibri"/>
          <w:b/>
          <w:bCs/>
          <w:color w:val="auto"/>
          <w:sz w:val="22"/>
          <w:szCs w:val="22"/>
          <w:highlight w:val="yellow"/>
          <w:lang w:val="pt-BR"/>
        </w:rPr>
        <w:t>03 DIAS ÚTEIS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,</w:t>
      </w:r>
      <w:r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  <w:t xml:space="preserve"> a partir da data de publicação deste Edital para manifestar interesse nas vagas oferecidas, comparecendo ao Setor de Recursos Humanos da Prefeitura Municipal de Dourado, situado a </w:t>
      </w:r>
      <w:bookmarkStart w:id="0" w:name="_GoBack"/>
      <w:bookmarkEnd w:id="0"/>
      <w:r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  <w:t>Rua Dr. Marques Ferreira, nº 591, Centro, Dourado - SP para dar início ao processo de Admissão;</w:t>
      </w:r>
    </w:p>
    <w:p>
      <w:pPr>
        <w:jc w:val="both"/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</w:pPr>
    </w:p>
    <w:p>
      <w:pPr>
        <w:jc w:val="both"/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</w:pPr>
      <w:r>
        <w:rPr>
          <w:rFonts w:hint="default" w:ascii="Calibri" w:hAnsi="Calibri"/>
          <w:sz w:val="22"/>
          <w:szCs w:val="22"/>
          <w:highlight w:val="none"/>
          <w:lang w:val="pt-BR"/>
        </w:rPr>
        <w:t>§ 1º- N</w:t>
      </w:r>
      <w:r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  <w:t>ão manifestado o interesse por parte do Candidato Classificado, dentro do prazo acima exacerbado, a Prefeitura Municipal de Dourado, no interesse do Município, reserva-se no direito de produzir novo Edital convocando os demais candidatos, respeitando a sequência da ordem classificatória;</w:t>
      </w:r>
    </w:p>
    <w:p>
      <w:pPr>
        <w:jc w:val="both"/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</w:pPr>
    </w:p>
    <w:p>
      <w:pPr>
        <w:jc w:val="both"/>
        <w:rPr>
          <w:rFonts w:hint="default" w:ascii="Calibri" w:hAnsi="Calibri" w:cs="Calibri"/>
          <w:sz w:val="22"/>
          <w:szCs w:val="22"/>
          <w:highlight w:val="none"/>
          <w:lang w:val="pt-BR"/>
        </w:rPr>
      </w:pP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Artigo 3º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 -  Os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CANDIDATOS CONVOCADOS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 xml:space="preserve"> deverão se apresentar ao setor de Recursos Humanos da Prefeitura Municipal de Dourado para dar início ao </w:t>
      </w: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Cadastro Inicial de Admissão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t>, munidos da documentação abaixo especificada:</w:t>
      </w:r>
      <w:r>
        <w:rPr>
          <w:rFonts w:hint="default" w:ascii="Calibri" w:hAnsi="Calibri" w:cs="Calibri"/>
          <w:sz w:val="22"/>
          <w:szCs w:val="22"/>
          <w:highlight w:val="none"/>
          <w:lang w:val="pt-BR"/>
        </w:rPr>
        <w:br w:type="textWrapping"/>
      </w:r>
    </w:p>
    <w:tbl>
      <w:tblPr>
        <w:tblStyle w:val="12"/>
        <w:tblW w:w="900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  <w:jc w:val="center"/>
        </w:trPr>
        <w:tc>
          <w:tcPr>
            <w:tcW w:w="90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18"/>
                <w:szCs w:val="18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Cópias Reprográficas: RG, CPF, Comprovante de Residência, Diplomas quando exigir formação, Certidão de Nascimento e CPF de filho(s) e/ou Dependente(s) menores de 21 anos e Atestados de Antecedentes Criminais (pode ser obtido no endereço eletrônico www.ssp.sp.gov.br) e C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pt-BR" w:eastAsia="zh-CN" w:bidi="ar"/>
              </w:rPr>
              <w:t>e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rtidão Eleitoral (pode ser obtida no endereço eletrônico 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fldChar w:fldCharType="begin"/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instrText xml:space="preserve"> HYPERLINK "http://www.tse.jus.br)," </w:instrTex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fldChar w:fldCharType="separate"/>
            </w:r>
            <w:r>
              <w:rPr>
                <w:rStyle w:val="17"/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lang w:val="en-US" w:eastAsia="zh-CN" w:bidi="ar"/>
              </w:rPr>
              <w:t>www.tse.jus.br)</w:t>
            </w:r>
            <w:r>
              <w:rPr>
                <w:rStyle w:val="17"/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lang w:val="pt-BR" w:eastAsia="zh-CN" w:bidi="ar"/>
              </w:rPr>
              <w:t>,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fldChar w:fldCharType="end"/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pt-BR" w:eastAsia="zh-CN" w:bidi="ar"/>
              </w:rPr>
              <w:t>Documentos Originais: Carteira de Reservista se Masculino, 02 fotos 3x4 (recente). Carteira de Trabalho Original.</w:t>
            </w:r>
          </w:p>
        </w:tc>
      </w:tr>
    </w:tbl>
    <w:p>
      <w:pPr>
        <w:jc w:val="both"/>
        <w:rPr>
          <w:rFonts w:hint="default" w:ascii="Calibri" w:hAnsi="Calibri" w:cs="Calibri"/>
          <w:sz w:val="22"/>
          <w:szCs w:val="22"/>
          <w:highlight w:val="none"/>
        </w:rPr>
      </w:pPr>
    </w:p>
    <w:p>
      <w:pPr>
        <w:jc w:val="both"/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</w:pPr>
    </w:p>
    <w:p>
      <w:pPr>
        <w:jc w:val="both"/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</w:pPr>
    </w:p>
    <w:p>
      <w:pPr>
        <w:jc w:val="both"/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</w:pPr>
    </w:p>
    <w:p>
      <w:pPr>
        <w:wordWrap w:val="0"/>
        <w:jc w:val="both"/>
        <w:rPr>
          <w:rFonts w:hint="default" w:ascii="Calibri" w:hAnsi="Calibri" w:cs="Calibri"/>
          <w:b w:val="0"/>
          <w:bCs w:val="0"/>
          <w:sz w:val="22"/>
          <w:szCs w:val="22"/>
          <w:highlight w:val="none"/>
          <w:lang w:val="pt-BR"/>
        </w:rPr>
      </w:pPr>
    </w:p>
    <w:p>
      <w:pPr>
        <w:jc w:val="both"/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</w:pPr>
    </w:p>
    <w:p>
      <w:pPr>
        <w:jc w:val="center"/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</w:pPr>
      <w:r>
        <w:rPr>
          <w:rFonts w:hint="default" w:ascii="Calibri" w:hAnsi="Calibri" w:cs="Calibri"/>
          <w:b/>
          <w:bCs/>
          <w:sz w:val="22"/>
          <w:szCs w:val="22"/>
          <w:highlight w:val="none"/>
          <w:lang w:val="pt-BR"/>
        </w:rPr>
        <w:t>GINO JOSÉ TORREZAN</w:t>
      </w:r>
    </w:p>
    <w:p>
      <w:pPr>
        <w:jc w:val="center"/>
        <w:rPr>
          <w:rFonts w:hint="default" w:ascii="Calibri" w:hAnsi="Calibri" w:cs="Calibri"/>
          <w:b/>
          <w:sz w:val="22"/>
          <w:szCs w:val="22"/>
          <w:lang w:val="pt-BR"/>
        </w:rPr>
      </w:pPr>
      <w:r>
        <w:rPr>
          <w:rFonts w:hint="default" w:ascii="Calibri" w:hAnsi="Calibri" w:cs="Calibri"/>
          <w:b/>
          <w:sz w:val="22"/>
          <w:szCs w:val="22"/>
          <w:highlight w:val="none"/>
          <w:lang w:val="pt-BR"/>
        </w:rPr>
        <w:t>PREFEITO MUNICIPAL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7" w:h="16840"/>
      <w:pgMar w:top="2127" w:right="1134" w:bottom="426" w:left="1559" w:header="709" w:footer="21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9"/>
      <w:jc w:val="right"/>
      <w:rPr>
        <w:sz w:val="12"/>
        <w:szCs w:val="12"/>
      </w:rPr>
    </w:pP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PAGE   \* MERGEFORMAT</w:instrText>
    </w:r>
    <w:r>
      <w:rPr>
        <w:sz w:val="12"/>
        <w:szCs w:val="12"/>
      </w:rPr>
      <w:fldChar w:fldCharType="separate"/>
    </w:r>
    <w:r>
      <w:rPr>
        <w:sz w:val="12"/>
        <w:szCs w:val="12"/>
      </w:rPr>
      <w:t>1</w:t>
    </w:r>
    <w:r>
      <w:rPr>
        <w:sz w:val="12"/>
        <w:szCs w:val="12"/>
      </w:rPr>
      <w:fldChar w:fldCharType="end"/>
    </w:r>
  </w:p>
  <w:p>
    <w:pPr>
      <w:pStyle w:val="29"/>
      <w:jc w:val="center"/>
    </w:pPr>
    <w:r>
      <w:rPr>
        <w:sz w:val="16"/>
        <w:szCs w:val="16"/>
      </w:rPr>
      <w:t>DOURADO – Centro Geográfico e Turístico do estado de São Paulo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8"/>
      <w:pBdr>
        <w:top w:val="single" w:color="auto" w:sz="4" w:space="0"/>
        <w:bottom w:val="single" w:color="auto" w:sz="4" w:space="1"/>
      </w:pBdr>
      <w:ind w:left="1350"/>
      <w:jc w:val="center"/>
      <w:rPr>
        <w:rFonts w:ascii="Arial Black" w:hAnsi="Arial Black" w:cs="Arial"/>
        <w:sz w:val="24"/>
        <w:szCs w:val="24"/>
      </w:rPr>
    </w:pPr>
    <w:r>
      <w:rPr>
        <w:rFonts w:ascii="Arial Black" w:hAnsi="Arial Black" w:cs="Arial"/>
        <w:sz w:val="24"/>
        <w:szCs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-57150</wp:posOffset>
          </wp:positionH>
          <wp:positionV relativeFrom="paragraph">
            <wp:posOffset>-73025</wp:posOffset>
          </wp:positionV>
          <wp:extent cx="895985" cy="959485"/>
          <wp:effectExtent l="19050" t="0" r="0" b="0"/>
          <wp:wrapNone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2000" contrast="36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985" cy="9594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Black" w:hAnsi="Arial Black" w:cs="Arial"/>
        <w:sz w:val="24"/>
        <w:szCs w:val="24"/>
      </w:rPr>
      <w:t xml:space="preserve">PREFEITURA MUNICIPAL DE DOURADO </w:t>
    </w:r>
    <w:r>
      <w:rPr>
        <w:rFonts w:ascii="Arial Black" w:hAnsi="Arial Black" w:cs="Arial"/>
        <w:sz w:val="24"/>
        <w:szCs w:val="24"/>
      </w:rPr>
      <w:br w:type="textWrapping"/>
    </w:r>
    <w:r>
      <w:rPr>
        <w:rFonts w:ascii="Arial Black" w:hAnsi="Arial Black" w:cs="Arial"/>
        <w:sz w:val="24"/>
        <w:szCs w:val="24"/>
      </w:rPr>
      <w:t>Departamento Municipal de Educação</w:t>
    </w:r>
  </w:p>
  <w:p>
    <w:pPr>
      <w:pStyle w:val="28"/>
      <w:ind w:left="135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CNPJ 51.814.960/0001-26</w:t>
    </w:r>
  </w:p>
  <w:p>
    <w:pPr>
      <w:pStyle w:val="28"/>
      <w:ind w:left="135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José Bustani, 6</w:t>
    </w:r>
    <w:r>
      <w:rPr>
        <w:rFonts w:hint="default" w:ascii="Arial" w:hAnsi="Arial" w:cs="Arial"/>
        <w:sz w:val="18"/>
        <w:szCs w:val="18"/>
        <w:lang w:val="pt-BR"/>
      </w:rPr>
      <w:t>0</w:t>
    </w:r>
    <w:r>
      <w:rPr>
        <w:rFonts w:ascii="Arial" w:hAnsi="Arial" w:cs="Arial"/>
        <w:sz w:val="18"/>
        <w:szCs w:val="18"/>
      </w:rPr>
      <w:t>0 – Jardim Paulista – CEP 13590-000-Dourado – SP</w:t>
    </w:r>
  </w:p>
  <w:p>
    <w:pPr>
      <w:pStyle w:val="28"/>
      <w:ind w:left="135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Fone/Fax: (16) 3345-1519 – e:mail : </w:t>
    </w:r>
    <w:r>
      <w:fldChar w:fldCharType="begin"/>
    </w:r>
    <w:r>
      <w:instrText xml:space="preserve"> HYPERLINK "mailto:educacao@dourado.sp.gov.br" </w:instrText>
    </w:r>
    <w:r>
      <w:fldChar w:fldCharType="separate"/>
    </w:r>
    <w:r>
      <w:rPr>
        <w:rStyle w:val="17"/>
        <w:rFonts w:ascii="Arial" w:hAnsi="Arial" w:cs="Arial"/>
        <w:sz w:val="18"/>
        <w:szCs w:val="18"/>
      </w:rPr>
      <w:t>educacao@dourado.sp.gov.br</w:t>
    </w:r>
    <w:r>
      <w:rPr>
        <w:rStyle w:val="17"/>
        <w:rFonts w:ascii="Arial" w:hAnsi="Arial" w:cs="Arial"/>
        <w:sz w:val="18"/>
        <w:szCs w:val="18"/>
      </w:rPr>
      <w:fldChar w:fldCharType="end"/>
    </w:r>
  </w:p>
  <w:p>
    <w:pPr>
      <w:pStyle w:val="28"/>
      <w:ind w:left="135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Site: www.dourado.sp.gov.br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708"/>
  <w:autoHyphenation/>
  <w:hyphenationZone w:val="425"/>
  <w:drawingGridHorizontalSpacing w:val="9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8B6"/>
    <w:rsid w:val="00000BD5"/>
    <w:rsid w:val="000021D0"/>
    <w:rsid w:val="0000474A"/>
    <w:rsid w:val="00005B8E"/>
    <w:rsid w:val="00006600"/>
    <w:rsid w:val="000100A7"/>
    <w:rsid w:val="00012A30"/>
    <w:rsid w:val="0001554E"/>
    <w:rsid w:val="0001780D"/>
    <w:rsid w:val="00020A61"/>
    <w:rsid w:val="00021905"/>
    <w:rsid w:val="00022074"/>
    <w:rsid w:val="00031845"/>
    <w:rsid w:val="00035BA4"/>
    <w:rsid w:val="00043A10"/>
    <w:rsid w:val="000460C8"/>
    <w:rsid w:val="00047B0A"/>
    <w:rsid w:val="00050F91"/>
    <w:rsid w:val="00051FA1"/>
    <w:rsid w:val="00052372"/>
    <w:rsid w:val="0005354F"/>
    <w:rsid w:val="000572CC"/>
    <w:rsid w:val="00060BF7"/>
    <w:rsid w:val="00065076"/>
    <w:rsid w:val="00065D8B"/>
    <w:rsid w:val="00072653"/>
    <w:rsid w:val="00073CC1"/>
    <w:rsid w:val="00081E2A"/>
    <w:rsid w:val="000823DC"/>
    <w:rsid w:val="000832BE"/>
    <w:rsid w:val="0008477C"/>
    <w:rsid w:val="00087F5A"/>
    <w:rsid w:val="0009076F"/>
    <w:rsid w:val="00094FC0"/>
    <w:rsid w:val="00096980"/>
    <w:rsid w:val="00096DD6"/>
    <w:rsid w:val="00097E85"/>
    <w:rsid w:val="000A479B"/>
    <w:rsid w:val="000B02E2"/>
    <w:rsid w:val="000B4909"/>
    <w:rsid w:val="000B6431"/>
    <w:rsid w:val="000C0FE5"/>
    <w:rsid w:val="000C240D"/>
    <w:rsid w:val="000D0A06"/>
    <w:rsid w:val="000D3CED"/>
    <w:rsid w:val="000D72F4"/>
    <w:rsid w:val="000F2815"/>
    <w:rsid w:val="000F2A7E"/>
    <w:rsid w:val="000F752A"/>
    <w:rsid w:val="000F7E6E"/>
    <w:rsid w:val="00102AF2"/>
    <w:rsid w:val="00103187"/>
    <w:rsid w:val="001046F3"/>
    <w:rsid w:val="00112D5C"/>
    <w:rsid w:val="001151AA"/>
    <w:rsid w:val="001154DA"/>
    <w:rsid w:val="00115D20"/>
    <w:rsid w:val="00117E78"/>
    <w:rsid w:val="0012146D"/>
    <w:rsid w:val="001228CA"/>
    <w:rsid w:val="00122EFC"/>
    <w:rsid w:val="0012599D"/>
    <w:rsid w:val="00126C50"/>
    <w:rsid w:val="00127D8D"/>
    <w:rsid w:val="00134FC1"/>
    <w:rsid w:val="00136DFA"/>
    <w:rsid w:val="00143A13"/>
    <w:rsid w:val="00143EC1"/>
    <w:rsid w:val="00152191"/>
    <w:rsid w:val="0016141B"/>
    <w:rsid w:val="0016197B"/>
    <w:rsid w:val="00165694"/>
    <w:rsid w:val="00172B07"/>
    <w:rsid w:val="00174233"/>
    <w:rsid w:val="00180337"/>
    <w:rsid w:val="001841FA"/>
    <w:rsid w:val="00185B01"/>
    <w:rsid w:val="0019532E"/>
    <w:rsid w:val="001958B6"/>
    <w:rsid w:val="00195F4E"/>
    <w:rsid w:val="001A1786"/>
    <w:rsid w:val="001A19F3"/>
    <w:rsid w:val="001A2995"/>
    <w:rsid w:val="001A31DC"/>
    <w:rsid w:val="001A3876"/>
    <w:rsid w:val="001B4CEF"/>
    <w:rsid w:val="001B6D24"/>
    <w:rsid w:val="001C24BF"/>
    <w:rsid w:val="001C6B6B"/>
    <w:rsid w:val="001D13D3"/>
    <w:rsid w:val="001D31CA"/>
    <w:rsid w:val="001D6664"/>
    <w:rsid w:val="001D6AB7"/>
    <w:rsid w:val="001E1BD3"/>
    <w:rsid w:val="001E2715"/>
    <w:rsid w:val="001E2E1F"/>
    <w:rsid w:val="001E33CB"/>
    <w:rsid w:val="001E5FBE"/>
    <w:rsid w:val="001F0820"/>
    <w:rsid w:val="001F31FA"/>
    <w:rsid w:val="001F5028"/>
    <w:rsid w:val="00200765"/>
    <w:rsid w:val="00200956"/>
    <w:rsid w:val="00203C75"/>
    <w:rsid w:val="00213632"/>
    <w:rsid w:val="00214670"/>
    <w:rsid w:val="00214D98"/>
    <w:rsid w:val="00220022"/>
    <w:rsid w:val="002219B8"/>
    <w:rsid w:val="00223003"/>
    <w:rsid w:val="00230F58"/>
    <w:rsid w:val="00231E52"/>
    <w:rsid w:val="00234EF2"/>
    <w:rsid w:val="002373C9"/>
    <w:rsid w:val="002413D3"/>
    <w:rsid w:val="00244CC5"/>
    <w:rsid w:val="00252417"/>
    <w:rsid w:val="002553D1"/>
    <w:rsid w:val="00256FC2"/>
    <w:rsid w:val="00267E3C"/>
    <w:rsid w:val="00271F18"/>
    <w:rsid w:val="002723EC"/>
    <w:rsid w:val="00272954"/>
    <w:rsid w:val="002831E1"/>
    <w:rsid w:val="00287B03"/>
    <w:rsid w:val="00292002"/>
    <w:rsid w:val="00296B1F"/>
    <w:rsid w:val="00297D4E"/>
    <w:rsid w:val="002A1252"/>
    <w:rsid w:val="002A1278"/>
    <w:rsid w:val="002A6C09"/>
    <w:rsid w:val="002B2618"/>
    <w:rsid w:val="002B47A2"/>
    <w:rsid w:val="002B502B"/>
    <w:rsid w:val="002B76BE"/>
    <w:rsid w:val="002C7E50"/>
    <w:rsid w:val="002F1C3C"/>
    <w:rsid w:val="00302249"/>
    <w:rsid w:val="003040D7"/>
    <w:rsid w:val="0031134F"/>
    <w:rsid w:val="00311A04"/>
    <w:rsid w:val="003139C8"/>
    <w:rsid w:val="00314B01"/>
    <w:rsid w:val="00316DF0"/>
    <w:rsid w:val="0031703F"/>
    <w:rsid w:val="003172DB"/>
    <w:rsid w:val="00326E14"/>
    <w:rsid w:val="00330D5E"/>
    <w:rsid w:val="003322B8"/>
    <w:rsid w:val="003410F0"/>
    <w:rsid w:val="00343345"/>
    <w:rsid w:val="00345829"/>
    <w:rsid w:val="00346B1C"/>
    <w:rsid w:val="00347BF5"/>
    <w:rsid w:val="00350A09"/>
    <w:rsid w:val="00352676"/>
    <w:rsid w:val="00352EE0"/>
    <w:rsid w:val="0035548F"/>
    <w:rsid w:val="003673FC"/>
    <w:rsid w:val="0037159E"/>
    <w:rsid w:val="00371686"/>
    <w:rsid w:val="003737DD"/>
    <w:rsid w:val="00375F41"/>
    <w:rsid w:val="00381260"/>
    <w:rsid w:val="00386F89"/>
    <w:rsid w:val="00391787"/>
    <w:rsid w:val="00394A0D"/>
    <w:rsid w:val="003A2C22"/>
    <w:rsid w:val="003A42C8"/>
    <w:rsid w:val="003B0DDC"/>
    <w:rsid w:val="003B1269"/>
    <w:rsid w:val="003B32B8"/>
    <w:rsid w:val="003B57F2"/>
    <w:rsid w:val="003B6B18"/>
    <w:rsid w:val="003B6D61"/>
    <w:rsid w:val="003C1419"/>
    <w:rsid w:val="003D09BA"/>
    <w:rsid w:val="003D22E5"/>
    <w:rsid w:val="003D23E7"/>
    <w:rsid w:val="003D44E6"/>
    <w:rsid w:val="003D6938"/>
    <w:rsid w:val="003E0EAE"/>
    <w:rsid w:val="003E6236"/>
    <w:rsid w:val="003E70E4"/>
    <w:rsid w:val="003E742A"/>
    <w:rsid w:val="003F0E79"/>
    <w:rsid w:val="00406D15"/>
    <w:rsid w:val="00407A52"/>
    <w:rsid w:val="0041483E"/>
    <w:rsid w:val="00416FE4"/>
    <w:rsid w:val="004242F3"/>
    <w:rsid w:val="00426950"/>
    <w:rsid w:val="0043088E"/>
    <w:rsid w:val="00433976"/>
    <w:rsid w:val="00437339"/>
    <w:rsid w:val="00442F8D"/>
    <w:rsid w:val="004437D8"/>
    <w:rsid w:val="00443E04"/>
    <w:rsid w:val="0044662E"/>
    <w:rsid w:val="0045032D"/>
    <w:rsid w:val="0046319D"/>
    <w:rsid w:val="00463E6B"/>
    <w:rsid w:val="00465F82"/>
    <w:rsid w:val="004662FF"/>
    <w:rsid w:val="00467769"/>
    <w:rsid w:val="004712A1"/>
    <w:rsid w:val="00475316"/>
    <w:rsid w:val="00481710"/>
    <w:rsid w:val="0048700D"/>
    <w:rsid w:val="00491444"/>
    <w:rsid w:val="00492546"/>
    <w:rsid w:val="00493F67"/>
    <w:rsid w:val="00494795"/>
    <w:rsid w:val="0049636B"/>
    <w:rsid w:val="004A39F7"/>
    <w:rsid w:val="004A3A9A"/>
    <w:rsid w:val="004B2D98"/>
    <w:rsid w:val="004B3236"/>
    <w:rsid w:val="004B6E16"/>
    <w:rsid w:val="004C09BD"/>
    <w:rsid w:val="004C39CA"/>
    <w:rsid w:val="004C3AF1"/>
    <w:rsid w:val="004C67A5"/>
    <w:rsid w:val="004D115C"/>
    <w:rsid w:val="004D59B9"/>
    <w:rsid w:val="004D636C"/>
    <w:rsid w:val="0051525E"/>
    <w:rsid w:val="00524FD2"/>
    <w:rsid w:val="005278DF"/>
    <w:rsid w:val="00527A18"/>
    <w:rsid w:val="005304D5"/>
    <w:rsid w:val="00531519"/>
    <w:rsid w:val="00531A1F"/>
    <w:rsid w:val="00531FCF"/>
    <w:rsid w:val="00534154"/>
    <w:rsid w:val="00535DFD"/>
    <w:rsid w:val="00540C10"/>
    <w:rsid w:val="00540F29"/>
    <w:rsid w:val="00544A24"/>
    <w:rsid w:val="005456AF"/>
    <w:rsid w:val="00546854"/>
    <w:rsid w:val="005468B7"/>
    <w:rsid w:val="00546BB2"/>
    <w:rsid w:val="00552617"/>
    <w:rsid w:val="00552B53"/>
    <w:rsid w:val="00555E0D"/>
    <w:rsid w:val="00562EF8"/>
    <w:rsid w:val="005738BD"/>
    <w:rsid w:val="00573AC8"/>
    <w:rsid w:val="00575EEF"/>
    <w:rsid w:val="00586CEA"/>
    <w:rsid w:val="005913C7"/>
    <w:rsid w:val="00593E34"/>
    <w:rsid w:val="00595090"/>
    <w:rsid w:val="00596B04"/>
    <w:rsid w:val="00596F7D"/>
    <w:rsid w:val="00597A19"/>
    <w:rsid w:val="005A05A9"/>
    <w:rsid w:val="005A1436"/>
    <w:rsid w:val="005A1A10"/>
    <w:rsid w:val="005A1C65"/>
    <w:rsid w:val="005A7245"/>
    <w:rsid w:val="005B14B8"/>
    <w:rsid w:val="005B2486"/>
    <w:rsid w:val="005B31EE"/>
    <w:rsid w:val="005B62D9"/>
    <w:rsid w:val="005B7215"/>
    <w:rsid w:val="005B7699"/>
    <w:rsid w:val="005B7B52"/>
    <w:rsid w:val="005C0441"/>
    <w:rsid w:val="005C144F"/>
    <w:rsid w:val="005C3721"/>
    <w:rsid w:val="005C5F75"/>
    <w:rsid w:val="005C6F44"/>
    <w:rsid w:val="005C7D3E"/>
    <w:rsid w:val="005D0725"/>
    <w:rsid w:val="005D66D4"/>
    <w:rsid w:val="005D681A"/>
    <w:rsid w:val="005F375B"/>
    <w:rsid w:val="005F5FEE"/>
    <w:rsid w:val="0060041B"/>
    <w:rsid w:val="006028B0"/>
    <w:rsid w:val="00612797"/>
    <w:rsid w:val="00614888"/>
    <w:rsid w:val="00616130"/>
    <w:rsid w:val="00626466"/>
    <w:rsid w:val="006265C8"/>
    <w:rsid w:val="0063027F"/>
    <w:rsid w:val="00634040"/>
    <w:rsid w:val="00634DF4"/>
    <w:rsid w:val="00636E68"/>
    <w:rsid w:val="00637463"/>
    <w:rsid w:val="0064313A"/>
    <w:rsid w:val="00645559"/>
    <w:rsid w:val="00646029"/>
    <w:rsid w:val="006475C3"/>
    <w:rsid w:val="00652F88"/>
    <w:rsid w:val="00653325"/>
    <w:rsid w:val="0065499F"/>
    <w:rsid w:val="00662FC9"/>
    <w:rsid w:val="00664AA4"/>
    <w:rsid w:val="006928B4"/>
    <w:rsid w:val="00696481"/>
    <w:rsid w:val="006975D7"/>
    <w:rsid w:val="00697A27"/>
    <w:rsid w:val="006A7C07"/>
    <w:rsid w:val="006B68FF"/>
    <w:rsid w:val="006C1BE4"/>
    <w:rsid w:val="006D0F45"/>
    <w:rsid w:val="006D5184"/>
    <w:rsid w:val="006D6384"/>
    <w:rsid w:val="006D6F77"/>
    <w:rsid w:val="006E2F38"/>
    <w:rsid w:val="006E69A0"/>
    <w:rsid w:val="006F3021"/>
    <w:rsid w:val="006F361E"/>
    <w:rsid w:val="006F53F9"/>
    <w:rsid w:val="006F61EB"/>
    <w:rsid w:val="006F67BA"/>
    <w:rsid w:val="00702DDF"/>
    <w:rsid w:val="00704C56"/>
    <w:rsid w:val="00705CEC"/>
    <w:rsid w:val="00707CDA"/>
    <w:rsid w:val="00715D2C"/>
    <w:rsid w:val="007162F8"/>
    <w:rsid w:val="00716E70"/>
    <w:rsid w:val="00717839"/>
    <w:rsid w:val="00720CDD"/>
    <w:rsid w:val="007216A0"/>
    <w:rsid w:val="00724ECD"/>
    <w:rsid w:val="00725095"/>
    <w:rsid w:val="00725966"/>
    <w:rsid w:val="00725BED"/>
    <w:rsid w:val="00726B54"/>
    <w:rsid w:val="00727B0D"/>
    <w:rsid w:val="007330A0"/>
    <w:rsid w:val="00733BD0"/>
    <w:rsid w:val="00733D97"/>
    <w:rsid w:val="00734141"/>
    <w:rsid w:val="00742911"/>
    <w:rsid w:val="0075005B"/>
    <w:rsid w:val="007503C6"/>
    <w:rsid w:val="00751B4F"/>
    <w:rsid w:val="007536F0"/>
    <w:rsid w:val="00754A1B"/>
    <w:rsid w:val="00756EF4"/>
    <w:rsid w:val="00757999"/>
    <w:rsid w:val="00761937"/>
    <w:rsid w:val="00762CAB"/>
    <w:rsid w:val="00767BB4"/>
    <w:rsid w:val="007709E3"/>
    <w:rsid w:val="00772A64"/>
    <w:rsid w:val="00774973"/>
    <w:rsid w:val="00777D59"/>
    <w:rsid w:val="00783347"/>
    <w:rsid w:val="00786212"/>
    <w:rsid w:val="00786EA8"/>
    <w:rsid w:val="00786F9E"/>
    <w:rsid w:val="00790F58"/>
    <w:rsid w:val="00793F81"/>
    <w:rsid w:val="00797217"/>
    <w:rsid w:val="007A41C1"/>
    <w:rsid w:val="007B0126"/>
    <w:rsid w:val="007B2160"/>
    <w:rsid w:val="007C1FA8"/>
    <w:rsid w:val="007C3BE0"/>
    <w:rsid w:val="007C6168"/>
    <w:rsid w:val="007C7A6F"/>
    <w:rsid w:val="007D51FF"/>
    <w:rsid w:val="007D6A18"/>
    <w:rsid w:val="007E0E96"/>
    <w:rsid w:val="007F048C"/>
    <w:rsid w:val="007F15FF"/>
    <w:rsid w:val="007F23CA"/>
    <w:rsid w:val="00802250"/>
    <w:rsid w:val="00810760"/>
    <w:rsid w:val="00812A52"/>
    <w:rsid w:val="00815627"/>
    <w:rsid w:val="00824315"/>
    <w:rsid w:val="0082608B"/>
    <w:rsid w:val="00833250"/>
    <w:rsid w:val="0083481A"/>
    <w:rsid w:val="0083733D"/>
    <w:rsid w:val="008437ED"/>
    <w:rsid w:val="008454EE"/>
    <w:rsid w:val="008475F2"/>
    <w:rsid w:val="0085174B"/>
    <w:rsid w:val="0085458F"/>
    <w:rsid w:val="008550F7"/>
    <w:rsid w:val="008577B5"/>
    <w:rsid w:val="00872EFD"/>
    <w:rsid w:val="008749AA"/>
    <w:rsid w:val="00876BCB"/>
    <w:rsid w:val="008773BC"/>
    <w:rsid w:val="00886761"/>
    <w:rsid w:val="0089452F"/>
    <w:rsid w:val="0089460F"/>
    <w:rsid w:val="00894D1E"/>
    <w:rsid w:val="00895580"/>
    <w:rsid w:val="00895FA8"/>
    <w:rsid w:val="008A1E72"/>
    <w:rsid w:val="008A614A"/>
    <w:rsid w:val="008A6A02"/>
    <w:rsid w:val="008B0BE8"/>
    <w:rsid w:val="008B134E"/>
    <w:rsid w:val="008B260A"/>
    <w:rsid w:val="008C4B08"/>
    <w:rsid w:val="008D0B9E"/>
    <w:rsid w:val="008D0EB8"/>
    <w:rsid w:val="008D1494"/>
    <w:rsid w:val="008D399E"/>
    <w:rsid w:val="008D3F91"/>
    <w:rsid w:val="008D504B"/>
    <w:rsid w:val="008D6AC3"/>
    <w:rsid w:val="008D733B"/>
    <w:rsid w:val="008D7E8E"/>
    <w:rsid w:val="008E09F6"/>
    <w:rsid w:val="008E141E"/>
    <w:rsid w:val="008E7736"/>
    <w:rsid w:val="008F0D2C"/>
    <w:rsid w:val="008F1B76"/>
    <w:rsid w:val="008F2D43"/>
    <w:rsid w:val="00901917"/>
    <w:rsid w:val="0090459F"/>
    <w:rsid w:val="009060F0"/>
    <w:rsid w:val="009072FF"/>
    <w:rsid w:val="009074FE"/>
    <w:rsid w:val="00931349"/>
    <w:rsid w:val="00940D97"/>
    <w:rsid w:val="009459B1"/>
    <w:rsid w:val="0095612F"/>
    <w:rsid w:val="00960E6E"/>
    <w:rsid w:val="0096244A"/>
    <w:rsid w:val="00965B7A"/>
    <w:rsid w:val="00966EAF"/>
    <w:rsid w:val="00971265"/>
    <w:rsid w:val="00973E5B"/>
    <w:rsid w:val="009830DE"/>
    <w:rsid w:val="009900D2"/>
    <w:rsid w:val="009914E3"/>
    <w:rsid w:val="00992421"/>
    <w:rsid w:val="00995A56"/>
    <w:rsid w:val="00997387"/>
    <w:rsid w:val="009A6979"/>
    <w:rsid w:val="009B1A79"/>
    <w:rsid w:val="009B3DD6"/>
    <w:rsid w:val="009B7785"/>
    <w:rsid w:val="009C05C6"/>
    <w:rsid w:val="009D0921"/>
    <w:rsid w:val="009D385F"/>
    <w:rsid w:val="009D3F3B"/>
    <w:rsid w:val="009E14DD"/>
    <w:rsid w:val="009E1F64"/>
    <w:rsid w:val="009E383B"/>
    <w:rsid w:val="009E4C5A"/>
    <w:rsid w:val="009E69FE"/>
    <w:rsid w:val="009F2F79"/>
    <w:rsid w:val="00A02F09"/>
    <w:rsid w:val="00A0403B"/>
    <w:rsid w:val="00A05CA2"/>
    <w:rsid w:val="00A060CF"/>
    <w:rsid w:val="00A10085"/>
    <w:rsid w:val="00A145C5"/>
    <w:rsid w:val="00A1473A"/>
    <w:rsid w:val="00A172F7"/>
    <w:rsid w:val="00A30ED3"/>
    <w:rsid w:val="00A33CF1"/>
    <w:rsid w:val="00A35ACC"/>
    <w:rsid w:val="00A426A1"/>
    <w:rsid w:val="00A43917"/>
    <w:rsid w:val="00A43E98"/>
    <w:rsid w:val="00A44169"/>
    <w:rsid w:val="00A542BF"/>
    <w:rsid w:val="00A56691"/>
    <w:rsid w:val="00A56707"/>
    <w:rsid w:val="00A56AE6"/>
    <w:rsid w:val="00A60C2D"/>
    <w:rsid w:val="00A76987"/>
    <w:rsid w:val="00A801CF"/>
    <w:rsid w:val="00A806E7"/>
    <w:rsid w:val="00A85B2D"/>
    <w:rsid w:val="00A90FF8"/>
    <w:rsid w:val="00A95188"/>
    <w:rsid w:val="00A953D4"/>
    <w:rsid w:val="00A95EEE"/>
    <w:rsid w:val="00AA02FB"/>
    <w:rsid w:val="00AA420F"/>
    <w:rsid w:val="00AA55A4"/>
    <w:rsid w:val="00AB11C3"/>
    <w:rsid w:val="00AB33F0"/>
    <w:rsid w:val="00AB617A"/>
    <w:rsid w:val="00AB62F2"/>
    <w:rsid w:val="00AB7956"/>
    <w:rsid w:val="00AB7FCD"/>
    <w:rsid w:val="00AC15FA"/>
    <w:rsid w:val="00AC1CCB"/>
    <w:rsid w:val="00AC4F4C"/>
    <w:rsid w:val="00AC6C8C"/>
    <w:rsid w:val="00AC6E5A"/>
    <w:rsid w:val="00AD1F23"/>
    <w:rsid w:val="00AD6605"/>
    <w:rsid w:val="00AE1C1C"/>
    <w:rsid w:val="00AE3D10"/>
    <w:rsid w:val="00AE405D"/>
    <w:rsid w:val="00AE615F"/>
    <w:rsid w:val="00AF5788"/>
    <w:rsid w:val="00AF7899"/>
    <w:rsid w:val="00B01603"/>
    <w:rsid w:val="00B026D2"/>
    <w:rsid w:val="00B0301D"/>
    <w:rsid w:val="00B03225"/>
    <w:rsid w:val="00B05429"/>
    <w:rsid w:val="00B063BB"/>
    <w:rsid w:val="00B10973"/>
    <w:rsid w:val="00B12A74"/>
    <w:rsid w:val="00B21B0B"/>
    <w:rsid w:val="00B233B2"/>
    <w:rsid w:val="00B23842"/>
    <w:rsid w:val="00B278DB"/>
    <w:rsid w:val="00B31182"/>
    <w:rsid w:val="00B323A6"/>
    <w:rsid w:val="00B34875"/>
    <w:rsid w:val="00B35868"/>
    <w:rsid w:val="00B55B6A"/>
    <w:rsid w:val="00B62897"/>
    <w:rsid w:val="00B73392"/>
    <w:rsid w:val="00B771C0"/>
    <w:rsid w:val="00B81800"/>
    <w:rsid w:val="00B82D22"/>
    <w:rsid w:val="00B97013"/>
    <w:rsid w:val="00B97599"/>
    <w:rsid w:val="00BA255D"/>
    <w:rsid w:val="00BA35C4"/>
    <w:rsid w:val="00BA6715"/>
    <w:rsid w:val="00BA67EC"/>
    <w:rsid w:val="00BB2F9F"/>
    <w:rsid w:val="00BB69CB"/>
    <w:rsid w:val="00BB6AE3"/>
    <w:rsid w:val="00BC02B6"/>
    <w:rsid w:val="00BC2FED"/>
    <w:rsid w:val="00BC4E84"/>
    <w:rsid w:val="00BC7EB5"/>
    <w:rsid w:val="00BD08C1"/>
    <w:rsid w:val="00BD10AA"/>
    <w:rsid w:val="00BD1A25"/>
    <w:rsid w:val="00BD6B86"/>
    <w:rsid w:val="00BD7852"/>
    <w:rsid w:val="00BD7ECF"/>
    <w:rsid w:val="00BE190A"/>
    <w:rsid w:val="00BE221A"/>
    <w:rsid w:val="00BE29CE"/>
    <w:rsid w:val="00BE7CE7"/>
    <w:rsid w:val="00BE7D97"/>
    <w:rsid w:val="00BF01EF"/>
    <w:rsid w:val="00BF41E7"/>
    <w:rsid w:val="00BF5BB6"/>
    <w:rsid w:val="00C0039E"/>
    <w:rsid w:val="00C0112E"/>
    <w:rsid w:val="00C04A83"/>
    <w:rsid w:val="00C06ED0"/>
    <w:rsid w:val="00C1005A"/>
    <w:rsid w:val="00C172A9"/>
    <w:rsid w:val="00C22777"/>
    <w:rsid w:val="00C30E9A"/>
    <w:rsid w:val="00C36D0A"/>
    <w:rsid w:val="00C41E1F"/>
    <w:rsid w:val="00C43664"/>
    <w:rsid w:val="00C44894"/>
    <w:rsid w:val="00C462E0"/>
    <w:rsid w:val="00C465DA"/>
    <w:rsid w:val="00C4753B"/>
    <w:rsid w:val="00C476E6"/>
    <w:rsid w:val="00C53113"/>
    <w:rsid w:val="00C53A39"/>
    <w:rsid w:val="00C5412E"/>
    <w:rsid w:val="00C60BD7"/>
    <w:rsid w:val="00C672DF"/>
    <w:rsid w:val="00C6761A"/>
    <w:rsid w:val="00C71196"/>
    <w:rsid w:val="00C81194"/>
    <w:rsid w:val="00C81530"/>
    <w:rsid w:val="00C84E7E"/>
    <w:rsid w:val="00C85C7C"/>
    <w:rsid w:val="00C9158A"/>
    <w:rsid w:val="00C943E7"/>
    <w:rsid w:val="00C9458A"/>
    <w:rsid w:val="00CA042E"/>
    <w:rsid w:val="00CA3095"/>
    <w:rsid w:val="00CB0E5B"/>
    <w:rsid w:val="00CB12C7"/>
    <w:rsid w:val="00CB1C2A"/>
    <w:rsid w:val="00CB2353"/>
    <w:rsid w:val="00CB3933"/>
    <w:rsid w:val="00CB64A2"/>
    <w:rsid w:val="00CC62E5"/>
    <w:rsid w:val="00CC729B"/>
    <w:rsid w:val="00CE0F34"/>
    <w:rsid w:val="00CE372C"/>
    <w:rsid w:val="00CE416C"/>
    <w:rsid w:val="00CE6A0B"/>
    <w:rsid w:val="00CF0811"/>
    <w:rsid w:val="00CF3D70"/>
    <w:rsid w:val="00D02732"/>
    <w:rsid w:val="00D03D41"/>
    <w:rsid w:val="00D03FD9"/>
    <w:rsid w:val="00D03FEE"/>
    <w:rsid w:val="00D1334C"/>
    <w:rsid w:val="00D14238"/>
    <w:rsid w:val="00D2294B"/>
    <w:rsid w:val="00D25D04"/>
    <w:rsid w:val="00D31574"/>
    <w:rsid w:val="00D36438"/>
    <w:rsid w:val="00D43169"/>
    <w:rsid w:val="00D4476F"/>
    <w:rsid w:val="00D5617E"/>
    <w:rsid w:val="00D56595"/>
    <w:rsid w:val="00D57088"/>
    <w:rsid w:val="00D60DD5"/>
    <w:rsid w:val="00D64F8A"/>
    <w:rsid w:val="00D66E07"/>
    <w:rsid w:val="00D71A70"/>
    <w:rsid w:val="00D72192"/>
    <w:rsid w:val="00D7315C"/>
    <w:rsid w:val="00D73D13"/>
    <w:rsid w:val="00D73F04"/>
    <w:rsid w:val="00D74319"/>
    <w:rsid w:val="00D77D97"/>
    <w:rsid w:val="00D82031"/>
    <w:rsid w:val="00D82CDF"/>
    <w:rsid w:val="00D84462"/>
    <w:rsid w:val="00D87181"/>
    <w:rsid w:val="00D93221"/>
    <w:rsid w:val="00D97E65"/>
    <w:rsid w:val="00D97FA2"/>
    <w:rsid w:val="00DA2543"/>
    <w:rsid w:val="00DA4091"/>
    <w:rsid w:val="00DA5C6D"/>
    <w:rsid w:val="00DA6FE2"/>
    <w:rsid w:val="00DB3A9A"/>
    <w:rsid w:val="00DB5E07"/>
    <w:rsid w:val="00DB6276"/>
    <w:rsid w:val="00DB67F8"/>
    <w:rsid w:val="00DC17AA"/>
    <w:rsid w:val="00DD1BFF"/>
    <w:rsid w:val="00DD56F4"/>
    <w:rsid w:val="00DD6145"/>
    <w:rsid w:val="00DD66E0"/>
    <w:rsid w:val="00DD6D20"/>
    <w:rsid w:val="00DD7D27"/>
    <w:rsid w:val="00DE10AF"/>
    <w:rsid w:val="00DE2021"/>
    <w:rsid w:val="00DE3668"/>
    <w:rsid w:val="00DE493F"/>
    <w:rsid w:val="00DF219A"/>
    <w:rsid w:val="00DF2DEB"/>
    <w:rsid w:val="00E01EB1"/>
    <w:rsid w:val="00E035F1"/>
    <w:rsid w:val="00E03F30"/>
    <w:rsid w:val="00E0590E"/>
    <w:rsid w:val="00E07CFE"/>
    <w:rsid w:val="00E108C1"/>
    <w:rsid w:val="00E14035"/>
    <w:rsid w:val="00E17E5E"/>
    <w:rsid w:val="00E216F3"/>
    <w:rsid w:val="00E249A7"/>
    <w:rsid w:val="00E30E01"/>
    <w:rsid w:val="00E31527"/>
    <w:rsid w:val="00E35117"/>
    <w:rsid w:val="00E353D9"/>
    <w:rsid w:val="00E36AC0"/>
    <w:rsid w:val="00E404D5"/>
    <w:rsid w:val="00E5284B"/>
    <w:rsid w:val="00E558CA"/>
    <w:rsid w:val="00E6090C"/>
    <w:rsid w:val="00E71F25"/>
    <w:rsid w:val="00E73385"/>
    <w:rsid w:val="00E73394"/>
    <w:rsid w:val="00E744F6"/>
    <w:rsid w:val="00E76638"/>
    <w:rsid w:val="00E80ED2"/>
    <w:rsid w:val="00E838B6"/>
    <w:rsid w:val="00E8465E"/>
    <w:rsid w:val="00E94273"/>
    <w:rsid w:val="00E95754"/>
    <w:rsid w:val="00E96712"/>
    <w:rsid w:val="00E9776F"/>
    <w:rsid w:val="00E97BC6"/>
    <w:rsid w:val="00EA18FC"/>
    <w:rsid w:val="00EA20D9"/>
    <w:rsid w:val="00EA2FBC"/>
    <w:rsid w:val="00EA444A"/>
    <w:rsid w:val="00EA6509"/>
    <w:rsid w:val="00EC1E62"/>
    <w:rsid w:val="00EC36EF"/>
    <w:rsid w:val="00EC45A7"/>
    <w:rsid w:val="00EC4FF2"/>
    <w:rsid w:val="00EC6D46"/>
    <w:rsid w:val="00ED1259"/>
    <w:rsid w:val="00ED49DF"/>
    <w:rsid w:val="00ED5B7A"/>
    <w:rsid w:val="00EE11A5"/>
    <w:rsid w:val="00EF132F"/>
    <w:rsid w:val="00EF44C0"/>
    <w:rsid w:val="00EF5AC7"/>
    <w:rsid w:val="00EF5DB7"/>
    <w:rsid w:val="00F0276E"/>
    <w:rsid w:val="00F03353"/>
    <w:rsid w:val="00F075A2"/>
    <w:rsid w:val="00F13A1C"/>
    <w:rsid w:val="00F15DA9"/>
    <w:rsid w:val="00F21FA1"/>
    <w:rsid w:val="00F247CD"/>
    <w:rsid w:val="00F30554"/>
    <w:rsid w:val="00F348C9"/>
    <w:rsid w:val="00F34C0D"/>
    <w:rsid w:val="00F34E5F"/>
    <w:rsid w:val="00F4543A"/>
    <w:rsid w:val="00F47F7D"/>
    <w:rsid w:val="00F50FE7"/>
    <w:rsid w:val="00F527FC"/>
    <w:rsid w:val="00F61533"/>
    <w:rsid w:val="00F657B5"/>
    <w:rsid w:val="00F70522"/>
    <w:rsid w:val="00F722E2"/>
    <w:rsid w:val="00F75404"/>
    <w:rsid w:val="00F75813"/>
    <w:rsid w:val="00F81599"/>
    <w:rsid w:val="00F839E2"/>
    <w:rsid w:val="00F87B01"/>
    <w:rsid w:val="00F946BF"/>
    <w:rsid w:val="00F9478A"/>
    <w:rsid w:val="00F9783E"/>
    <w:rsid w:val="00FA068F"/>
    <w:rsid w:val="00FA2CA6"/>
    <w:rsid w:val="00FA3FAA"/>
    <w:rsid w:val="00FB3122"/>
    <w:rsid w:val="00FB778C"/>
    <w:rsid w:val="00FC064D"/>
    <w:rsid w:val="00FC16B9"/>
    <w:rsid w:val="00FC302A"/>
    <w:rsid w:val="00FD0AC5"/>
    <w:rsid w:val="00FD375C"/>
    <w:rsid w:val="00FD4130"/>
    <w:rsid w:val="00FD5AB9"/>
    <w:rsid w:val="00FD7BBC"/>
    <w:rsid w:val="00FE2D42"/>
    <w:rsid w:val="00FE7BB3"/>
    <w:rsid w:val="00FF0F82"/>
    <w:rsid w:val="00FF1C83"/>
    <w:rsid w:val="05295B44"/>
    <w:rsid w:val="056E4199"/>
    <w:rsid w:val="05BE6FBF"/>
    <w:rsid w:val="0C246555"/>
    <w:rsid w:val="0CD72F85"/>
    <w:rsid w:val="0CDC7C3F"/>
    <w:rsid w:val="0D7368A7"/>
    <w:rsid w:val="0E2B74E3"/>
    <w:rsid w:val="0EF4351F"/>
    <w:rsid w:val="0F662ABB"/>
    <w:rsid w:val="0FDA0943"/>
    <w:rsid w:val="0FE15F15"/>
    <w:rsid w:val="14125F28"/>
    <w:rsid w:val="172D5C41"/>
    <w:rsid w:val="17921A6E"/>
    <w:rsid w:val="1B1E46BF"/>
    <w:rsid w:val="1E4617E7"/>
    <w:rsid w:val="1EA61F80"/>
    <w:rsid w:val="1EC95400"/>
    <w:rsid w:val="1F26124B"/>
    <w:rsid w:val="1F864330"/>
    <w:rsid w:val="20A639F1"/>
    <w:rsid w:val="24180BAA"/>
    <w:rsid w:val="2CD32FFD"/>
    <w:rsid w:val="2F4D7BA4"/>
    <w:rsid w:val="308F06CD"/>
    <w:rsid w:val="32371B85"/>
    <w:rsid w:val="335A5D31"/>
    <w:rsid w:val="37C91142"/>
    <w:rsid w:val="38CB67B0"/>
    <w:rsid w:val="3B482B89"/>
    <w:rsid w:val="3E9B61E8"/>
    <w:rsid w:val="42456431"/>
    <w:rsid w:val="431A158D"/>
    <w:rsid w:val="4808309F"/>
    <w:rsid w:val="495C76F5"/>
    <w:rsid w:val="4E0077DD"/>
    <w:rsid w:val="50883340"/>
    <w:rsid w:val="52EE0C08"/>
    <w:rsid w:val="55645ECA"/>
    <w:rsid w:val="582201CF"/>
    <w:rsid w:val="5C535C99"/>
    <w:rsid w:val="5D0A1501"/>
    <w:rsid w:val="5D1748CF"/>
    <w:rsid w:val="5D495CBB"/>
    <w:rsid w:val="60515A32"/>
    <w:rsid w:val="626C6085"/>
    <w:rsid w:val="62C156F0"/>
    <w:rsid w:val="66C5657E"/>
    <w:rsid w:val="675B689C"/>
    <w:rsid w:val="6B025D43"/>
    <w:rsid w:val="70586A3B"/>
    <w:rsid w:val="77DA492F"/>
    <w:rsid w:val="7BB44F63"/>
    <w:rsid w:val="7FAA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0" w:name="index heading"/>
    <w:lsdException w:qFormat="1" w:unhideWhenUsed="0" w:uiPriority="35" w:semiHidden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qFormat="1" w:unhideWhenUsed="0" w:uiPriority="99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uiPriority="0" w:name="Block Text"/>
    <w:lsdException w:qFormat="1" w:unhideWhenUsed="0" w:uiPriority="0" w:semiHidden="0" w:name="Hyperlink"/>
    <w:lsdException w:qFormat="1" w:unhideWhenUsed="0" w:uiPriority="99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99" w:semiHidden="0" w:name="Document Map"/>
    <w:lsdException w:qFormat="1" w:unhideWhenUsed="0" w:uiPriority="99" w:semiHidden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nhideWhenUsed="0" w:uiPriority="0" w:semiHidden="0" w:name="Table Subtle 2"/>
    <w:lsdException w:uiPriority="0" w:name="Table Web 1"/>
    <w:lsdException w:uiPriority="0" w:name="Table Web 2"/>
    <w:lsdException w:unhideWhenUsed="0" w:uiPriority="0" w:semiHidden="0" w:name="Table Web 3"/>
    <w:lsdException w:qFormat="1" w:unhideWhenUsed="0" w:uiPriority="99" w:semiHidden="0" w:name="Balloon Text"/>
    <w:lsdException w:qFormat="1" w:unhideWhenUsed="0" w:uiPriority="39" w:semiHidden="0" w:name="Table Grid"/>
    <w:lsdException w:uiPriority="0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link w:val="39"/>
    <w:qFormat/>
    <w:uiPriority w:val="1"/>
    <w:pPr>
      <w:keepNext/>
      <w:ind w:left="540"/>
      <w:outlineLvl w:val="0"/>
    </w:pPr>
    <w:rPr>
      <w:u w:val="single"/>
    </w:rPr>
  </w:style>
  <w:style w:type="paragraph" w:styleId="3">
    <w:name w:val="heading 2"/>
    <w:basedOn w:val="1"/>
    <w:next w:val="1"/>
    <w:link w:val="40"/>
    <w:qFormat/>
    <w:uiPriority w:val="9"/>
    <w:pPr>
      <w:keepNext/>
      <w:ind w:left="900" w:hanging="360"/>
      <w:outlineLvl w:val="1"/>
    </w:pPr>
    <w:rPr>
      <w:u w:val="single"/>
    </w:rPr>
  </w:style>
  <w:style w:type="paragraph" w:styleId="4">
    <w:name w:val="heading 3"/>
    <w:basedOn w:val="1"/>
    <w:next w:val="1"/>
    <w:link w:val="41"/>
    <w:qFormat/>
    <w:uiPriority w:val="9"/>
    <w:pPr>
      <w:keepNext/>
      <w:ind w:left="540"/>
      <w:outlineLvl w:val="2"/>
    </w:pPr>
    <w:rPr>
      <w:b/>
      <w:bCs/>
    </w:rPr>
  </w:style>
  <w:style w:type="paragraph" w:styleId="5">
    <w:name w:val="heading 4"/>
    <w:basedOn w:val="1"/>
    <w:next w:val="1"/>
    <w:link w:val="42"/>
    <w:qFormat/>
    <w:uiPriority w:val="9"/>
    <w:pPr>
      <w:keepNext/>
      <w:jc w:val="center"/>
      <w:outlineLvl w:val="3"/>
    </w:pPr>
    <w:rPr>
      <w:rFonts w:ascii="Arial" w:hAnsi="Arial"/>
      <w:b/>
      <w:sz w:val="22"/>
      <w:u w:val="single"/>
    </w:rPr>
  </w:style>
  <w:style w:type="paragraph" w:styleId="6">
    <w:name w:val="heading 5"/>
    <w:basedOn w:val="1"/>
    <w:next w:val="1"/>
    <w:link w:val="43"/>
    <w:qFormat/>
    <w:uiPriority w:val="9"/>
    <w:pPr>
      <w:keepNext/>
      <w:jc w:val="center"/>
      <w:outlineLvl w:val="4"/>
    </w:pPr>
    <w:rPr>
      <w:b/>
      <w:bCs/>
    </w:rPr>
  </w:style>
  <w:style w:type="paragraph" w:styleId="7">
    <w:name w:val="heading 6"/>
    <w:basedOn w:val="1"/>
    <w:next w:val="1"/>
    <w:link w:val="44"/>
    <w:qFormat/>
    <w:uiPriority w:val="9"/>
    <w:pPr>
      <w:keepNext/>
      <w:jc w:val="center"/>
      <w:outlineLvl w:val="5"/>
    </w:pPr>
    <w:rPr>
      <w:b/>
      <w:sz w:val="28"/>
      <w:u w:val="single"/>
    </w:rPr>
  </w:style>
  <w:style w:type="paragraph" w:styleId="8">
    <w:name w:val="heading 7"/>
    <w:basedOn w:val="1"/>
    <w:next w:val="1"/>
    <w:link w:val="45"/>
    <w:qFormat/>
    <w:uiPriority w:val="9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9">
    <w:name w:val="heading 8"/>
    <w:basedOn w:val="1"/>
    <w:next w:val="1"/>
    <w:link w:val="46"/>
    <w:qFormat/>
    <w:uiPriority w:val="9"/>
    <w:pPr>
      <w:spacing w:before="240" w:after="60"/>
      <w:outlineLvl w:val="7"/>
    </w:pPr>
    <w:rPr>
      <w:i/>
      <w:iCs/>
      <w:sz w:val="24"/>
      <w:szCs w:val="24"/>
    </w:rPr>
  </w:style>
  <w:style w:type="paragraph" w:styleId="10">
    <w:name w:val="heading 9"/>
    <w:basedOn w:val="1"/>
    <w:next w:val="1"/>
    <w:link w:val="47"/>
    <w:qFormat/>
    <w:uiPriority w:val="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qFormat/>
    <w:uiPriority w:val="22"/>
    <w:rPr>
      <w:b/>
      <w:bCs/>
    </w:rPr>
  </w:style>
  <w:style w:type="character" w:styleId="14">
    <w:name w:val="annotation reference"/>
    <w:qFormat/>
    <w:uiPriority w:val="0"/>
    <w:rPr>
      <w:sz w:val="16"/>
      <w:szCs w:val="16"/>
    </w:rPr>
  </w:style>
  <w:style w:type="character" w:styleId="15">
    <w:name w:val="FollowedHyperlink"/>
    <w:qFormat/>
    <w:uiPriority w:val="99"/>
    <w:rPr>
      <w:color w:val="800080"/>
      <w:u w:val="single"/>
    </w:rPr>
  </w:style>
  <w:style w:type="character" w:styleId="16">
    <w:name w:val="Emphasis"/>
    <w:qFormat/>
    <w:uiPriority w:val="0"/>
    <w:rPr>
      <w:i/>
      <w:iCs/>
    </w:rPr>
  </w:style>
  <w:style w:type="character" w:styleId="17">
    <w:name w:val="Hyperlink"/>
    <w:qFormat/>
    <w:uiPriority w:val="0"/>
    <w:rPr>
      <w:color w:val="0000FF"/>
      <w:u w:val="single"/>
    </w:rPr>
  </w:style>
  <w:style w:type="character" w:styleId="18">
    <w:name w:val="page number"/>
    <w:qFormat/>
    <w:uiPriority w:val="99"/>
  </w:style>
  <w:style w:type="paragraph" w:styleId="19">
    <w:name w:val="toc 2"/>
    <w:basedOn w:val="1"/>
    <w:next w:val="1"/>
    <w:unhideWhenUsed/>
    <w:qFormat/>
    <w:uiPriority w:val="39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20">
    <w:name w:val="Body Text"/>
    <w:basedOn w:val="1"/>
    <w:link w:val="55"/>
    <w:qFormat/>
    <w:uiPriority w:val="1"/>
    <w:pPr>
      <w:jc w:val="both"/>
    </w:pPr>
    <w:rPr>
      <w:rFonts w:ascii="Courier New" w:hAnsi="Courier New"/>
      <w:bCs/>
    </w:rPr>
  </w:style>
  <w:style w:type="paragraph" w:styleId="21">
    <w:name w:val="annotation text"/>
    <w:basedOn w:val="1"/>
    <w:link w:val="53"/>
    <w:qFormat/>
    <w:uiPriority w:val="0"/>
  </w:style>
  <w:style w:type="paragraph" w:styleId="22">
    <w:name w:val="Body Text Indent 2"/>
    <w:basedOn w:val="1"/>
    <w:link w:val="54"/>
    <w:qFormat/>
    <w:uiPriority w:val="99"/>
    <w:pPr>
      <w:ind w:left="540"/>
      <w:jc w:val="right"/>
    </w:pPr>
    <w:rPr>
      <w:b/>
      <w:bCs/>
    </w:rPr>
  </w:style>
  <w:style w:type="paragraph" w:styleId="23">
    <w:name w:val="Title"/>
    <w:basedOn w:val="1"/>
    <w:link w:val="59"/>
    <w:qFormat/>
    <w:uiPriority w:val="0"/>
    <w:pPr>
      <w:jc w:val="center"/>
    </w:pPr>
    <w:rPr>
      <w:b/>
      <w:i/>
      <w:sz w:val="24"/>
    </w:rPr>
  </w:style>
  <w:style w:type="paragraph" w:styleId="24">
    <w:name w:val="Normal (Web)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styleId="25">
    <w:name w:val="Plain Text"/>
    <w:basedOn w:val="1"/>
    <w:link w:val="57"/>
    <w:qFormat/>
    <w:uiPriority w:val="99"/>
    <w:rPr>
      <w:rFonts w:ascii="Courier New" w:hAnsi="Courier New"/>
    </w:rPr>
  </w:style>
  <w:style w:type="paragraph" w:styleId="26">
    <w:name w:val="Body Text 3"/>
    <w:basedOn w:val="1"/>
    <w:link w:val="51"/>
    <w:qFormat/>
    <w:uiPriority w:val="0"/>
    <w:pPr>
      <w:jc w:val="both"/>
    </w:pPr>
    <w:rPr>
      <w:sz w:val="28"/>
    </w:rPr>
  </w:style>
  <w:style w:type="paragraph" w:styleId="27">
    <w:name w:val="Body Text 2"/>
    <w:basedOn w:val="1"/>
    <w:link w:val="50"/>
    <w:qFormat/>
    <w:uiPriority w:val="0"/>
    <w:pPr>
      <w:jc w:val="both"/>
    </w:pPr>
    <w:rPr>
      <w:b/>
      <w:sz w:val="28"/>
    </w:rPr>
  </w:style>
  <w:style w:type="paragraph" w:styleId="28">
    <w:name w:val="header"/>
    <w:basedOn w:val="1"/>
    <w:link w:val="48"/>
    <w:qFormat/>
    <w:uiPriority w:val="99"/>
    <w:pPr>
      <w:tabs>
        <w:tab w:val="center" w:pos="4419"/>
        <w:tab w:val="right" w:pos="8838"/>
      </w:tabs>
    </w:pPr>
  </w:style>
  <w:style w:type="paragraph" w:styleId="29">
    <w:name w:val="footer"/>
    <w:basedOn w:val="1"/>
    <w:link w:val="49"/>
    <w:qFormat/>
    <w:uiPriority w:val="99"/>
    <w:pPr>
      <w:tabs>
        <w:tab w:val="center" w:pos="4419"/>
        <w:tab w:val="right" w:pos="8838"/>
      </w:tabs>
    </w:pPr>
  </w:style>
  <w:style w:type="paragraph" w:styleId="30">
    <w:name w:val="Document Map"/>
    <w:basedOn w:val="1"/>
    <w:link w:val="65"/>
    <w:qFormat/>
    <w:uiPriority w:val="99"/>
    <w:pPr>
      <w:shd w:val="clear" w:color="auto" w:fill="000080"/>
    </w:pPr>
    <w:rPr>
      <w:rFonts w:ascii="Tahoma" w:hAnsi="Tahoma"/>
    </w:rPr>
  </w:style>
  <w:style w:type="paragraph" w:styleId="31">
    <w:name w:val="caption"/>
    <w:basedOn w:val="1"/>
    <w:next w:val="1"/>
    <w:qFormat/>
    <w:uiPriority w:val="35"/>
    <w:pPr>
      <w:overflowPunct w:val="0"/>
      <w:autoSpaceDE w:val="0"/>
      <w:autoSpaceDN w:val="0"/>
      <w:adjustRightInd w:val="0"/>
      <w:jc w:val="both"/>
    </w:pPr>
    <w:rPr>
      <w:rFonts w:ascii="Arial" w:hAnsi="Arial"/>
      <w:b/>
      <w:i/>
      <w:sz w:val="22"/>
      <w:szCs w:val="24"/>
    </w:rPr>
  </w:style>
  <w:style w:type="paragraph" w:styleId="32">
    <w:name w:val="Body Text Indent 3"/>
    <w:basedOn w:val="1"/>
    <w:link w:val="56"/>
    <w:qFormat/>
    <w:uiPriority w:val="99"/>
    <w:pPr>
      <w:spacing w:after="120"/>
      <w:ind w:left="283"/>
    </w:pPr>
    <w:rPr>
      <w:sz w:val="16"/>
      <w:szCs w:val="16"/>
    </w:rPr>
  </w:style>
  <w:style w:type="paragraph" w:styleId="33">
    <w:name w:val="toc 3"/>
    <w:basedOn w:val="1"/>
    <w:next w:val="1"/>
    <w:unhideWhenUsed/>
    <w:qFormat/>
    <w:uiPriority w:val="39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34">
    <w:name w:val="Balloon Text"/>
    <w:basedOn w:val="1"/>
    <w:link w:val="70"/>
    <w:qFormat/>
    <w:uiPriority w:val="99"/>
    <w:rPr>
      <w:rFonts w:ascii="Tahoma" w:hAnsi="Tahoma"/>
      <w:sz w:val="16"/>
      <w:szCs w:val="16"/>
    </w:rPr>
  </w:style>
  <w:style w:type="paragraph" w:styleId="35">
    <w:name w:val="Subtitle"/>
    <w:basedOn w:val="1"/>
    <w:next w:val="1"/>
    <w:link w:val="105"/>
    <w:qFormat/>
    <w:uiPriority w:val="0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paragraph" w:styleId="36">
    <w:name w:val="toc 1"/>
    <w:basedOn w:val="1"/>
    <w:next w:val="1"/>
    <w:qFormat/>
    <w:uiPriority w:val="39"/>
  </w:style>
  <w:style w:type="paragraph" w:styleId="37">
    <w:name w:val="Body Text Indent"/>
    <w:basedOn w:val="1"/>
    <w:link w:val="52"/>
    <w:uiPriority w:val="0"/>
    <w:pPr>
      <w:tabs>
        <w:tab w:val="left" w:pos="284"/>
      </w:tabs>
      <w:ind w:firstLine="1276"/>
    </w:pPr>
  </w:style>
  <w:style w:type="table" w:styleId="38">
    <w:name w:val="Table Grid"/>
    <w:basedOn w:val="1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9">
    <w:name w:val="Título 1 Char"/>
    <w:link w:val="2"/>
    <w:qFormat/>
    <w:uiPriority w:val="1"/>
    <w:rPr>
      <w:u w:val="single"/>
    </w:rPr>
  </w:style>
  <w:style w:type="character" w:customStyle="1" w:styleId="40">
    <w:name w:val="Título 2 Char"/>
    <w:link w:val="3"/>
    <w:qFormat/>
    <w:uiPriority w:val="9"/>
    <w:rPr>
      <w:u w:val="single"/>
    </w:rPr>
  </w:style>
  <w:style w:type="character" w:customStyle="1" w:styleId="41">
    <w:name w:val="Título 3 Char"/>
    <w:link w:val="4"/>
    <w:qFormat/>
    <w:uiPriority w:val="9"/>
    <w:rPr>
      <w:b/>
      <w:bCs/>
      <w:lang w:val="pt-BR" w:eastAsia="pt-BR" w:bidi="ar-SA"/>
    </w:rPr>
  </w:style>
  <w:style w:type="character" w:customStyle="1" w:styleId="42">
    <w:name w:val="Título 4 Char"/>
    <w:link w:val="5"/>
    <w:qFormat/>
    <w:uiPriority w:val="9"/>
    <w:rPr>
      <w:rFonts w:ascii="Arial" w:hAnsi="Arial"/>
      <w:b/>
      <w:sz w:val="22"/>
      <w:u w:val="single"/>
      <w:lang w:val="pt-BR" w:eastAsia="pt-BR" w:bidi="ar-SA"/>
    </w:rPr>
  </w:style>
  <w:style w:type="character" w:customStyle="1" w:styleId="43">
    <w:name w:val="Título 5 Char"/>
    <w:link w:val="6"/>
    <w:qFormat/>
    <w:uiPriority w:val="9"/>
    <w:rPr>
      <w:b/>
      <w:bCs/>
      <w:lang w:val="pt-BR" w:eastAsia="pt-BR" w:bidi="ar-SA"/>
    </w:rPr>
  </w:style>
  <w:style w:type="character" w:customStyle="1" w:styleId="44">
    <w:name w:val="Título 6 Char"/>
    <w:link w:val="7"/>
    <w:qFormat/>
    <w:uiPriority w:val="9"/>
    <w:rPr>
      <w:b/>
      <w:sz w:val="28"/>
      <w:u w:val="single"/>
    </w:rPr>
  </w:style>
  <w:style w:type="character" w:customStyle="1" w:styleId="45">
    <w:name w:val="Título 7 Char"/>
    <w:link w:val="8"/>
    <w:qFormat/>
    <w:uiPriority w:val="9"/>
    <w:rPr>
      <w:rFonts w:ascii="Calibri" w:hAnsi="Calibri"/>
      <w:sz w:val="24"/>
      <w:szCs w:val="24"/>
      <w:lang w:bidi="ar-SA"/>
    </w:rPr>
  </w:style>
  <w:style w:type="character" w:customStyle="1" w:styleId="46">
    <w:name w:val="Título 8 Char"/>
    <w:link w:val="9"/>
    <w:qFormat/>
    <w:uiPriority w:val="9"/>
    <w:rPr>
      <w:i/>
      <w:iCs/>
      <w:sz w:val="24"/>
      <w:szCs w:val="24"/>
    </w:rPr>
  </w:style>
  <w:style w:type="character" w:customStyle="1" w:styleId="47">
    <w:name w:val="Título 9 Char"/>
    <w:link w:val="10"/>
    <w:qFormat/>
    <w:uiPriority w:val="9"/>
    <w:rPr>
      <w:rFonts w:ascii="Cambria" w:hAnsi="Cambria"/>
      <w:sz w:val="22"/>
      <w:szCs w:val="22"/>
      <w:lang w:bidi="ar-SA"/>
    </w:rPr>
  </w:style>
  <w:style w:type="character" w:customStyle="1" w:styleId="48">
    <w:name w:val="Cabeçalho Char"/>
    <w:link w:val="28"/>
    <w:qFormat/>
    <w:uiPriority w:val="99"/>
  </w:style>
  <w:style w:type="character" w:customStyle="1" w:styleId="49">
    <w:name w:val="Rodapé Char"/>
    <w:link w:val="29"/>
    <w:qFormat/>
    <w:uiPriority w:val="99"/>
  </w:style>
  <w:style w:type="character" w:customStyle="1" w:styleId="50">
    <w:name w:val="Corpo de texto 2 Char"/>
    <w:link w:val="27"/>
    <w:qFormat/>
    <w:uiPriority w:val="0"/>
    <w:rPr>
      <w:b/>
      <w:sz w:val="28"/>
    </w:rPr>
  </w:style>
  <w:style w:type="character" w:customStyle="1" w:styleId="51">
    <w:name w:val="Corpo de texto 3 Char"/>
    <w:link w:val="26"/>
    <w:qFormat/>
    <w:uiPriority w:val="0"/>
    <w:rPr>
      <w:sz w:val="28"/>
    </w:rPr>
  </w:style>
  <w:style w:type="character" w:customStyle="1" w:styleId="52">
    <w:name w:val="Recuo de corpo de texto Char"/>
    <w:basedOn w:val="11"/>
    <w:link w:val="37"/>
    <w:qFormat/>
    <w:uiPriority w:val="0"/>
  </w:style>
  <w:style w:type="character" w:customStyle="1" w:styleId="53">
    <w:name w:val="Texto de comentário Char"/>
    <w:link w:val="21"/>
    <w:qFormat/>
    <w:uiPriority w:val="0"/>
  </w:style>
  <w:style w:type="character" w:customStyle="1" w:styleId="54">
    <w:name w:val="Recuo de corpo de texto 2 Char"/>
    <w:link w:val="22"/>
    <w:qFormat/>
    <w:uiPriority w:val="99"/>
    <w:rPr>
      <w:b/>
      <w:bCs/>
      <w:lang w:val="pt-BR" w:eastAsia="pt-BR" w:bidi="ar-SA"/>
    </w:rPr>
  </w:style>
  <w:style w:type="character" w:customStyle="1" w:styleId="55">
    <w:name w:val="Corpo de texto Char"/>
    <w:link w:val="20"/>
    <w:qFormat/>
    <w:uiPriority w:val="99"/>
    <w:rPr>
      <w:rFonts w:ascii="Courier New" w:hAnsi="Courier New" w:cs="Courier New"/>
      <w:bCs/>
    </w:rPr>
  </w:style>
  <w:style w:type="character" w:customStyle="1" w:styleId="56">
    <w:name w:val="Recuo de corpo de texto 3 Char"/>
    <w:link w:val="32"/>
    <w:qFormat/>
    <w:uiPriority w:val="99"/>
    <w:rPr>
      <w:sz w:val="16"/>
      <w:szCs w:val="16"/>
    </w:rPr>
  </w:style>
  <w:style w:type="character" w:customStyle="1" w:styleId="57">
    <w:name w:val="Texto sem Formatação Char"/>
    <w:link w:val="25"/>
    <w:qFormat/>
    <w:uiPriority w:val="99"/>
    <w:rPr>
      <w:rFonts w:ascii="Courier New" w:hAnsi="Courier New"/>
      <w:lang w:val="pt-BR" w:eastAsia="pt-BR" w:bidi="ar-SA"/>
    </w:rPr>
  </w:style>
  <w:style w:type="paragraph" w:customStyle="1" w:styleId="58">
    <w:name w:val="compras"/>
    <w:qFormat/>
    <w:uiPriority w:val="0"/>
    <w:pPr>
      <w:jc w:val="both"/>
    </w:pPr>
    <w:rPr>
      <w:rFonts w:ascii="Times New Roman" w:hAnsi="Times New Roman" w:eastAsia="Times New Roman" w:cs="Times New Roman"/>
      <w:kern w:val="24"/>
      <w:sz w:val="24"/>
      <w:lang w:val="pt-BR" w:eastAsia="pt-BR" w:bidi="ar-SA"/>
    </w:rPr>
  </w:style>
  <w:style w:type="character" w:customStyle="1" w:styleId="59">
    <w:name w:val="Título Char"/>
    <w:link w:val="23"/>
    <w:qFormat/>
    <w:uiPriority w:val="0"/>
    <w:rPr>
      <w:b/>
      <w:i/>
      <w:sz w:val="24"/>
    </w:rPr>
  </w:style>
  <w:style w:type="paragraph" w:customStyle="1" w:styleId="60">
    <w:name w:val="Blockquote"/>
    <w:basedOn w:val="1"/>
    <w:qFormat/>
    <w:uiPriority w:val="0"/>
    <w:pPr>
      <w:spacing w:before="100" w:after="100"/>
      <w:ind w:left="360" w:right="360"/>
    </w:pPr>
    <w:rPr>
      <w:sz w:val="24"/>
      <w:szCs w:val="24"/>
    </w:rPr>
  </w:style>
  <w:style w:type="paragraph" w:customStyle="1" w:styleId="61">
    <w:name w:val="Estilo1"/>
    <w:basedOn w:val="1"/>
    <w:qFormat/>
    <w:uiPriority w:val="0"/>
    <w:pPr>
      <w:spacing w:after="120"/>
      <w:jc w:val="both"/>
    </w:pPr>
    <w:rPr>
      <w:rFonts w:ascii="Arial" w:hAnsi="Arial" w:cs="Arial"/>
    </w:rPr>
  </w:style>
  <w:style w:type="paragraph" w:styleId="62">
    <w:name w:val="List Paragraph"/>
    <w:basedOn w:val="1"/>
    <w:qFormat/>
    <w:uiPriority w:val="34"/>
    <w:pPr>
      <w:ind w:left="708"/>
    </w:pPr>
  </w:style>
  <w:style w:type="paragraph" w:customStyle="1" w:styleId="63">
    <w:name w:val="Texto em bloco1"/>
    <w:basedOn w:val="1"/>
    <w:qFormat/>
    <w:uiPriority w:val="0"/>
    <w:pPr>
      <w:overflowPunct w:val="0"/>
      <w:autoSpaceDE w:val="0"/>
      <w:autoSpaceDN w:val="0"/>
      <w:adjustRightInd w:val="0"/>
      <w:spacing w:line="288" w:lineRule="atLeast"/>
      <w:ind w:left="1418" w:right="50" w:hanging="1418"/>
      <w:jc w:val="both"/>
      <w:textAlignment w:val="baseline"/>
    </w:pPr>
    <w:rPr>
      <w:sz w:val="25"/>
    </w:rPr>
  </w:style>
  <w:style w:type="paragraph" w:customStyle="1" w:styleId="64">
    <w:name w:val="Corpo de texto 21"/>
    <w:basedOn w:val="1"/>
    <w:qFormat/>
    <w:uiPriority w:val="0"/>
    <w:pPr>
      <w:overflowPunct w:val="0"/>
      <w:autoSpaceDE w:val="0"/>
      <w:autoSpaceDN w:val="0"/>
      <w:adjustRightInd w:val="0"/>
      <w:spacing w:line="240" w:lineRule="atLeast"/>
      <w:jc w:val="both"/>
      <w:textAlignment w:val="baseline"/>
    </w:pPr>
    <w:rPr>
      <w:i/>
      <w:sz w:val="26"/>
    </w:rPr>
  </w:style>
  <w:style w:type="character" w:customStyle="1" w:styleId="65">
    <w:name w:val="Mapa do Documento Char"/>
    <w:link w:val="30"/>
    <w:qFormat/>
    <w:uiPriority w:val="99"/>
    <w:rPr>
      <w:rFonts w:ascii="Tahoma" w:hAnsi="Tahoma" w:cs="Tahoma"/>
      <w:shd w:val="clear" w:color="auto" w:fill="000080"/>
    </w:rPr>
  </w:style>
  <w:style w:type="character" w:customStyle="1" w:styleId="66">
    <w:name w:val="WW-Fonte parág. padrão"/>
    <w:qFormat/>
    <w:uiPriority w:val="0"/>
  </w:style>
  <w:style w:type="character" w:customStyle="1" w:styleId="67">
    <w:name w:val="WW8Num1z0"/>
    <w:qFormat/>
    <w:uiPriority w:val="0"/>
    <w:rPr>
      <w:rFonts w:ascii="Times New Roman" w:hAnsi="Times New Roman"/>
    </w:rPr>
  </w:style>
  <w:style w:type="paragraph" w:customStyle="1" w:styleId="68">
    <w:name w:val="WW-Texto simples"/>
    <w:basedOn w:val="1"/>
    <w:qFormat/>
    <w:uiPriority w:val="0"/>
    <w:pPr>
      <w:suppressAutoHyphens/>
    </w:pPr>
    <w:rPr>
      <w:rFonts w:ascii="Courier New" w:hAnsi="Courier New"/>
    </w:rPr>
  </w:style>
  <w:style w:type="paragraph" w:customStyle="1" w:styleId="69">
    <w:name w:val="Conteúdo da moldura"/>
    <w:basedOn w:val="20"/>
    <w:qFormat/>
    <w:uiPriority w:val="0"/>
    <w:pPr>
      <w:suppressAutoHyphens/>
      <w:spacing w:after="120"/>
      <w:jc w:val="left"/>
    </w:pPr>
    <w:rPr>
      <w:rFonts w:ascii="Times New Roman" w:hAnsi="Times New Roman"/>
      <w:bCs w:val="0"/>
    </w:rPr>
  </w:style>
  <w:style w:type="character" w:customStyle="1" w:styleId="70">
    <w:name w:val="Texto de balão Char"/>
    <w:link w:val="34"/>
    <w:qFormat/>
    <w:uiPriority w:val="99"/>
    <w:rPr>
      <w:rFonts w:ascii="Tahoma" w:hAnsi="Tahoma" w:cs="Tahoma"/>
      <w:sz w:val="16"/>
      <w:szCs w:val="16"/>
    </w:rPr>
  </w:style>
  <w:style w:type="paragraph" w:customStyle="1" w:styleId="71">
    <w:name w:val="Block Text1"/>
    <w:basedOn w:val="1"/>
    <w:qFormat/>
    <w:uiPriority w:val="0"/>
    <w:pPr>
      <w:overflowPunct w:val="0"/>
      <w:autoSpaceDE w:val="0"/>
      <w:autoSpaceDN w:val="0"/>
      <w:adjustRightInd w:val="0"/>
      <w:spacing w:line="288" w:lineRule="atLeast"/>
      <w:ind w:left="1418" w:right="50" w:hanging="1418"/>
      <w:jc w:val="both"/>
      <w:textAlignment w:val="baseline"/>
    </w:pPr>
    <w:rPr>
      <w:sz w:val="25"/>
    </w:rPr>
  </w:style>
  <w:style w:type="paragraph" w:customStyle="1" w:styleId="72">
    <w:name w:val="Body Text 21"/>
    <w:basedOn w:val="1"/>
    <w:qFormat/>
    <w:uiPriority w:val="0"/>
    <w:pPr>
      <w:overflowPunct w:val="0"/>
      <w:autoSpaceDE w:val="0"/>
      <w:autoSpaceDN w:val="0"/>
      <w:adjustRightInd w:val="0"/>
      <w:spacing w:line="240" w:lineRule="atLeast"/>
      <w:jc w:val="both"/>
      <w:textAlignment w:val="baseline"/>
    </w:pPr>
    <w:rPr>
      <w:i/>
      <w:sz w:val="26"/>
    </w:rPr>
  </w:style>
  <w:style w:type="paragraph" w:customStyle="1" w:styleId="73">
    <w:name w:val="TOC Heading"/>
    <w:basedOn w:val="2"/>
    <w:next w:val="1"/>
    <w:semiHidden/>
    <w:unhideWhenUsed/>
    <w:qFormat/>
    <w:uiPriority w:val="39"/>
    <w:pPr>
      <w:keepLines/>
      <w:spacing w:before="480" w:line="276" w:lineRule="auto"/>
      <w:ind w:left="0"/>
      <w:outlineLvl w:val="9"/>
    </w:pPr>
    <w:rPr>
      <w:rFonts w:ascii="Cambria" w:hAnsi="Cambria"/>
      <w:b/>
      <w:bCs/>
      <w:color w:val="365F91"/>
      <w:sz w:val="28"/>
      <w:szCs w:val="28"/>
      <w:u w:val="none"/>
    </w:rPr>
  </w:style>
  <w:style w:type="paragraph" w:customStyle="1" w:styleId="74">
    <w:name w:val="xl6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69696"/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75">
    <w:name w:val="xl66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69696"/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76">
    <w:name w:val="xl67"/>
    <w:basedOn w:val="1"/>
    <w:qFormat/>
    <w:uiPriority w:val="0"/>
    <w:pPr>
      <w:pBdr>
        <w:top w:val="single" w:color="auto" w:sz="8" w:space="0"/>
        <w:left w:val="single" w:color="auto" w:sz="8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77">
    <w:name w:val="xl68"/>
    <w:basedOn w:val="1"/>
    <w:qFormat/>
    <w:uiPriority w:val="0"/>
    <w:pPr>
      <w:pBdr>
        <w:left w:val="single" w:color="auto" w:sz="8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78">
    <w:name w:val="xl6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69696"/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79">
    <w:name w:val="xl70"/>
    <w:basedOn w:val="1"/>
    <w:qFormat/>
    <w:uiPriority w:val="0"/>
    <w:pPr>
      <w:pBdr>
        <w:right w:val="single" w:color="auto" w:sz="8" w:space="0"/>
      </w:pBdr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80">
    <w:name w:val="xl71"/>
    <w:basedOn w:val="1"/>
    <w:qFormat/>
    <w:uiPriority w:val="0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81">
    <w:name w:val="xl72"/>
    <w:basedOn w:val="1"/>
    <w:qFormat/>
    <w:uiPriority w:val="0"/>
    <w:pPr>
      <w:pBdr>
        <w:right w:val="single" w:color="auto" w:sz="8" w:space="0"/>
      </w:pBdr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82">
    <w:name w:val="xl73"/>
    <w:basedOn w:val="1"/>
    <w:qFormat/>
    <w:uiPriority w:val="0"/>
    <w:pPr>
      <w:pBdr>
        <w:right w:val="single" w:color="auto" w:sz="8" w:space="0"/>
      </w:pBdr>
      <w:spacing w:before="100" w:beforeAutospacing="1" w:after="100" w:afterAutospacing="1"/>
      <w:jc w:val="both"/>
      <w:textAlignment w:val="center"/>
    </w:pPr>
    <w:rPr>
      <w:b/>
      <w:bCs/>
      <w:sz w:val="18"/>
      <w:szCs w:val="18"/>
    </w:rPr>
  </w:style>
  <w:style w:type="paragraph" w:customStyle="1" w:styleId="83">
    <w:name w:val="xl74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/>
      <w:jc w:val="both"/>
      <w:textAlignment w:val="center"/>
    </w:pPr>
    <w:rPr>
      <w:sz w:val="18"/>
      <w:szCs w:val="18"/>
    </w:rPr>
  </w:style>
  <w:style w:type="paragraph" w:customStyle="1" w:styleId="84">
    <w:name w:val="xl75"/>
    <w:basedOn w:val="1"/>
    <w:qFormat/>
    <w:uiPriority w:val="0"/>
    <w:pPr>
      <w:spacing w:before="100" w:beforeAutospacing="1" w:after="100" w:afterAutospacing="1"/>
      <w:jc w:val="both"/>
      <w:textAlignment w:val="center"/>
    </w:pPr>
    <w:rPr>
      <w:b/>
      <w:bCs/>
      <w:color w:val="000000"/>
      <w:sz w:val="24"/>
      <w:szCs w:val="24"/>
    </w:rPr>
  </w:style>
  <w:style w:type="paragraph" w:customStyle="1" w:styleId="85">
    <w:name w:val="xl76"/>
    <w:basedOn w:val="1"/>
    <w:qFormat/>
    <w:uiPriority w:val="0"/>
    <w:pPr>
      <w:pBdr>
        <w:top w:val="single" w:color="auto" w:sz="8" w:space="0"/>
      </w:pBdr>
      <w:spacing w:before="100" w:beforeAutospacing="1" w:after="100" w:afterAutospacing="1"/>
      <w:jc w:val="both"/>
      <w:textAlignment w:val="center"/>
    </w:pPr>
    <w:rPr>
      <w:b/>
      <w:bCs/>
      <w:color w:val="000000"/>
      <w:sz w:val="24"/>
      <w:szCs w:val="24"/>
    </w:rPr>
  </w:style>
  <w:style w:type="paragraph" w:customStyle="1" w:styleId="86">
    <w:name w:val="xl77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87">
    <w:name w:val="xl78"/>
    <w:basedOn w:val="1"/>
    <w:qFormat/>
    <w:uiPriority w:val="0"/>
    <w:pPr>
      <w:pBdr>
        <w:top w:val="single" w:color="auto" w:sz="4" w:space="0"/>
        <w:left w:val="single" w:color="auto" w:sz="8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88">
    <w:name w:val="xl79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89">
    <w:name w:val="xl80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0">
    <w:name w:val="xl81"/>
    <w:basedOn w:val="1"/>
    <w:qFormat/>
    <w:uiPriority w:val="0"/>
    <w:pPr>
      <w:pBdr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1">
    <w:name w:val="xl82"/>
    <w:basedOn w:val="1"/>
    <w:qFormat/>
    <w:uiPriority w:val="0"/>
    <w:pPr>
      <w:pBdr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2">
    <w:name w:val="xl83"/>
    <w:basedOn w:val="1"/>
    <w:qFormat/>
    <w:uiPriority w:val="0"/>
    <w:pPr>
      <w:pBdr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3">
    <w:name w:val="xl84"/>
    <w:basedOn w:val="1"/>
    <w:qFormat/>
    <w:uiPriority w:val="0"/>
    <w:pPr>
      <w:pBdr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4">
    <w:name w:val="xl85"/>
    <w:basedOn w:val="1"/>
    <w:qFormat/>
    <w:uiPriority w:val="0"/>
    <w:pPr>
      <w:pBdr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5">
    <w:name w:val="xl86"/>
    <w:basedOn w:val="1"/>
    <w:qFormat/>
    <w:uiPriority w:val="0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6">
    <w:name w:val="xl87"/>
    <w:basedOn w:val="1"/>
    <w:qFormat/>
    <w:uiPriority w:val="0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7">
    <w:name w:val="xl88"/>
    <w:basedOn w:val="1"/>
    <w:qFormat/>
    <w:uiPriority w:val="0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8">
    <w:name w:val="xl89"/>
    <w:basedOn w:val="1"/>
    <w:qFormat/>
    <w:uiPriority w:val="0"/>
    <w:pPr>
      <w:pBdr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99">
    <w:name w:val="xl90"/>
    <w:basedOn w:val="1"/>
    <w:qFormat/>
    <w:uiPriority w:val="0"/>
    <w:pPr>
      <w:pBdr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100">
    <w:name w:val="xl91"/>
    <w:basedOn w:val="1"/>
    <w:qFormat/>
    <w:uiPriority w:val="0"/>
    <w:pPr>
      <w:pBdr>
        <w:top w:val="single" w:color="auto" w:sz="8" w:space="0"/>
        <w:left w:val="single" w:color="auto" w:sz="8" w:space="0"/>
        <w:right w:val="single" w:color="auto" w:sz="8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101">
    <w:name w:val="xl92"/>
    <w:basedOn w:val="1"/>
    <w:qFormat/>
    <w:uiPriority w:val="0"/>
    <w:pPr>
      <w:pBdr>
        <w:left w:val="single" w:color="auto" w:sz="8" w:space="0"/>
        <w:right w:val="single" w:color="auto" w:sz="8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102">
    <w:name w:val="xl93"/>
    <w:basedOn w:val="1"/>
    <w:qFormat/>
    <w:uiPriority w:val="0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103">
    <w:name w:val="xl94"/>
    <w:basedOn w:val="1"/>
    <w:qFormat/>
    <w:uiPriority w:val="0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104">
    <w:name w:val="xl95"/>
    <w:basedOn w:val="1"/>
    <w:qFormat/>
    <w:uiPriority w:val="0"/>
    <w:pPr>
      <w:pBdr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/>
      <w:textAlignment w:val="top"/>
    </w:pPr>
    <w:rPr>
      <w:sz w:val="24"/>
      <w:szCs w:val="24"/>
    </w:rPr>
  </w:style>
  <w:style w:type="character" w:customStyle="1" w:styleId="105">
    <w:name w:val="Subtítulo Char"/>
    <w:link w:val="35"/>
    <w:qFormat/>
    <w:uiPriority w:val="0"/>
    <w:rPr>
      <w:rFonts w:ascii="Cambria" w:hAnsi="Cambria" w:eastAsia="Times New Roman" w:cs="Times New Roman"/>
      <w:sz w:val="24"/>
      <w:szCs w:val="24"/>
    </w:rPr>
  </w:style>
  <w:style w:type="character" w:customStyle="1" w:styleId="106">
    <w:name w:val="apple-converted-space"/>
    <w:qFormat/>
    <w:uiPriority w:val="0"/>
  </w:style>
  <w:style w:type="paragraph" w:customStyle="1" w:styleId="107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08">
    <w:name w:val="Corpo"/>
    <w:qFormat/>
    <w:uiPriority w:val="99"/>
    <w:pPr>
      <w:pBdr>
        <w:top w:val="none" w:color="FFFFFF" w:sz="0" w:space="31"/>
        <w:left w:val="none" w:color="FFFFFF" w:sz="0" w:space="31"/>
        <w:bottom w:val="none" w:color="FFFFFF" w:sz="0" w:space="31"/>
        <w:right w:val="none" w:color="FFFFFF" w:sz="0" w:space="31"/>
      </w:pBdr>
    </w:pPr>
    <w:rPr>
      <w:rFonts w:ascii="Times New Roman" w:hAnsi="Times New Roman" w:eastAsia="Arial Unicode MS" w:cs="Times New Roman"/>
      <w:color w:val="000000"/>
      <w:u w:color="000000"/>
      <w:lang w:val="pt-PT" w:eastAsia="pt-BR" w:bidi="ar-SA"/>
    </w:rPr>
  </w:style>
  <w:style w:type="paragraph" w:customStyle="1" w:styleId="109">
    <w:name w:val="style3"/>
    <w:basedOn w:val="1"/>
    <w:qFormat/>
    <w:uiPriority w:val="0"/>
    <w:pPr>
      <w:spacing w:before="100" w:beforeAutospacing="1" w:after="100" w:afterAutospacing="1"/>
    </w:pPr>
    <w:rPr>
      <w:rFonts w:ascii="Verdana" w:hAnsi="Verdana"/>
      <w:color w:val="003366"/>
      <w:sz w:val="23"/>
      <w:szCs w:val="23"/>
    </w:rPr>
  </w:style>
  <w:style w:type="paragraph" w:customStyle="1" w:styleId="110">
    <w:name w:val="Assunto"/>
    <w:basedOn w:val="1"/>
    <w:qFormat/>
    <w:uiPriority w:val="9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</w:rPr>
  </w:style>
  <w:style w:type="paragraph" w:customStyle="1" w:styleId="111">
    <w:name w:val="Artigo1"/>
    <w:basedOn w:val="1"/>
    <w:qFormat/>
    <w:uiPriority w:val="0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</w:rPr>
  </w:style>
  <w:style w:type="paragraph" w:customStyle="1" w:styleId="112">
    <w:name w:val="assunto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113">
    <w:name w:val="artigo1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customStyle="1" w:styleId="114">
    <w:name w:val="artigo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paragraph" w:styleId="115">
    <w:name w:val="No Spacing"/>
    <w:qFormat/>
    <w:uiPriority w:val="1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116">
    <w:name w:val="Inciso"/>
    <w:basedOn w:val="1"/>
    <w:qFormat/>
    <w:uiPriority w:val="0"/>
    <w:pPr>
      <w:autoSpaceDE w:val="0"/>
      <w:autoSpaceDN w:val="0"/>
      <w:adjustRightInd w:val="0"/>
      <w:spacing w:before="57" w:after="57"/>
      <w:ind w:left="794"/>
      <w:jc w:val="both"/>
    </w:pPr>
    <w:rPr>
      <w:rFonts w:ascii="Arial" w:hAnsi="Arial" w:cs="Arial"/>
    </w:rPr>
  </w:style>
  <w:style w:type="paragraph" w:customStyle="1" w:styleId="117">
    <w:name w:val="Artigo"/>
    <w:basedOn w:val="1"/>
    <w:qFormat/>
    <w:uiPriority w:val="9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b/>
      <w:bCs/>
      <w:u w:val="single"/>
    </w:rPr>
  </w:style>
  <w:style w:type="paragraph" w:customStyle="1" w:styleId="118">
    <w:name w:val="Texto padrão"/>
    <w:basedOn w:val="1"/>
    <w:qFormat/>
    <w:uiPriority w:val="99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119">
    <w:name w:val="Parágrafo"/>
    <w:basedOn w:val="1"/>
    <w:qFormat/>
    <w:uiPriority w:val="99"/>
    <w:pPr>
      <w:autoSpaceDE w:val="0"/>
      <w:autoSpaceDN w:val="0"/>
      <w:adjustRightInd w:val="0"/>
      <w:spacing w:before="74" w:after="74"/>
      <w:ind w:left="397"/>
      <w:jc w:val="both"/>
    </w:pPr>
    <w:rPr>
      <w:rFonts w:ascii="Arial" w:hAnsi="Arial" w:cs="Arial"/>
    </w:rPr>
  </w:style>
  <w:style w:type="paragraph" w:customStyle="1" w:styleId="120">
    <w:name w:val="Table Paragraph"/>
    <w:basedOn w:val="1"/>
    <w:qFormat/>
    <w:uiPriority w:val="1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PAPEL%20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1F6E02B-6580-45E9-980C-7B0765D765C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</Template>
  <Pages>1</Pages>
  <Words>279</Words>
  <Characters>1509</Characters>
  <Lines>12</Lines>
  <Paragraphs>3</Paragraphs>
  <TotalTime>2</TotalTime>
  <ScaleCrop>false</ScaleCrop>
  <LinksUpToDate>false</LinksUpToDate>
  <CharactersWithSpaces>1785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2019-12-19T13:48:00Z</dcterms:created>
  <dc:creator>ricx0</dc:creator>
  <cp:lastModifiedBy>Admin</cp:lastModifiedBy>
  <cp:lastPrinted>2022-01-31T16:32:00Z</cp:lastPrinted>
  <dcterms:modified xsi:type="dcterms:W3CDTF">2022-02-02T13:52:38Z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1046-11.2.0.10463</vt:lpwstr>
  </property>
  <property fmtid="{D5CDD505-2E9C-101B-9397-08002B2CF9AE}" pid="3" name="ICV">
    <vt:lpwstr>1D05571EA15B42EAB3F92C920B8CCEAE</vt:lpwstr>
  </property>
</Properties>
</file>