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HAnsi" w:hAnsiTheme="minorHAnsi"/>
          <w:sz w:val="24"/>
          <w:szCs w:val="24"/>
        </w:rPr>
      </w:pPr>
    </w:p>
    <w:p>
      <w:pPr>
        <w:rPr>
          <w:rFonts w:asciiTheme="minorHAnsi" w:hAnsiTheme="minorHAnsi"/>
          <w:sz w:val="24"/>
          <w:szCs w:val="24"/>
        </w:rPr>
      </w:pP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 xml:space="preserve">EDITAL DE CONVOCAÇÃO Nº 001/2022 - 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PROCESSO SELETIVO N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°0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1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/202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2</w:t>
      </w: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</w:rPr>
      </w:pP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(De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02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 de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Fevereiro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 de 202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2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)</w:t>
      </w: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</w:rPr>
      </w:pP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</w:rPr>
      </w:pP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“Dispõe sobre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a Convocação para Atribuição de Aulas dos Professores Aprovados no Processo Seletivo 001/2022 para o Ano Letivo de 2022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”.</w:t>
      </w: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sz w:val="22"/>
          <w:szCs w:val="22"/>
          <w:highlight w:val="none"/>
        </w:rPr>
        <w:t xml:space="preserve">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PREFEITO MUNICIPAL, GINO JOSÉ TORREZAN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,</w:t>
      </w:r>
      <w:r>
        <w:rPr>
          <w:rFonts w:hint="default" w:ascii="Calibri" w:hAnsi="Calibri" w:cs="Calibri"/>
          <w:sz w:val="22"/>
          <w:szCs w:val="22"/>
          <w:highlight w:val="none"/>
        </w:rPr>
        <w:t xml:space="preserve"> de acordo com a Lei Complementar 1.640 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e Edital do Processo Seletivo nº 001/2022</w:t>
      </w: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</w:rPr>
      </w:pPr>
      <w:r>
        <w:rPr>
          <w:rFonts w:hint="default" w:ascii="Calibri" w:hAnsi="Calibri" w:cs="Calibri"/>
          <w:b/>
          <w:sz w:val="22"/>
          <w:szCs w:val="22"/>
          <w:highlight w:val="none"/>
        </w:rPr>
        <w:t>RESOLVE:</w:t>
      </w:r>
    </w:p>
    <w:p>
      <w:pPr>
        <w:numPr>
          <w:ilvl w:val="0"/>
          <w:numId w:val="0"/>
        </w:numPr>
        <w:jc w:val="both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u w:val="none"/>
        </w:rPr>
        <w:t>Artigo 1° -</w:t>
      </w:r>
      <w:r>
        <w:rPr>
          <w:rFonts w:hint="default" w:ascii="Calibri" w:hAnsi="Calibri" w:cs="Calibri"/>
          <w:sz w:val="22"/>
          <w:szCs w:val="22"/>
          <w:highlight w:val="none"/>
        </w:rPr>
        <w:t xml:space="preserve"> 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CONVOCAR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os Professores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CLASSIFICADOS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no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PROCESSO SELETIVO Nº 001/2022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, para a Atribuição de Aulas, com intuito de preenchimento das aulas remanescentes da Rede de Ensino do Município de Dourado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PARA O ANO LETIVO DE 2022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, de acordo com 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cronograma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abaixo especificado:  </w:t>
      </w:r>
    </w:p>
    <w:tbl>
      <w:tblPr>
        <w:tblStyle w:val="12"/>
        <w:tblpPr w:leftFromText="180" w:rightFromText="180" w:vertAnchor="text" w:horzAnchor="page" w:tblpXSpec="center" w:tblpY="269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DATA: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highlight w:val="yellow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yellow"/>
                <w:u w:val="none"/>
                <w:lang w:val="en-US" w:eastAsia="zh-CN" w:bidi="ar"/>
              </w:rPr>
              <w:t>0</w:t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yellow"/>
                <w:u w:val="none"/>
                <w:lang w:val="pt-BR" w:eastAsia="zh-CN" w:bidi="ar"/>
              </w:rPr>
              <w:t>4</w:t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yellow"/>
                <w:u w:val="none"/>
                <w:lang w:val="en-US" w:eastAsia="zh-CN" w:bidi="ar"/>
              </w:rPr>
              <w:t xml:space="preserve"> DE FEVEREIRO DE 2022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numPr>
          <w:ilvl w:val="0"/>
          <w:numId w:val="0"/>
        </w:num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tbl>
      <w:tblPr>
        <w:tblStyle w:val="12"/>
        <w:tblW w:w="680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LOCAL: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AUDITÓRIO DO DEPARTAMENTO MUNICIPAL DE EDUCAÇÃO SITUADO A </w:t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RUA JOSÉ BUSTANI Nº 600, BAIRRO JARDIM PAULSITA - DOURADO -SP</w:t>
            </w:r>
          </w:p>
        </w:tc>
      </w:tr>
    </w:tbl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tbl>
      <w:tblPr>
        <w:tblStyle w:val="12"/>
        <w:tblpPr w:leftFromText="180" w:rightFromText="180" w:vertAnchor="text" w:horzAnchor="page" w:tblpXSpec="center" w:tblpY="253"/>
        <w:tblOverlap w:val="never"/>
        <w:tblW w:w="53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2"/>
        <w:gridCol w:w="11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D0CEC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CATEGORIA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0CEC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HORÁRIO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07:30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PEB-II ARTE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PEB-II CIÊNCIAS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PEB-II GEOGRAFIA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PEB-II HISTÓRIA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PEB-II INGLÊS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PEB-II LINGUA PORTUGUESA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PROFESSOR DE EDUCAÇÃO ESPECIAL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FCE4D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09:30</w:t>
            </w:r>
          </w:p>
        </w:tc>
      </w:tr>
    </w:tbl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none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u w:val="none"/>
        </w:rPr>
        <w:t>Artigo 2°</w:t>
      </w:r>
      <w:r>
        <w:rPr>
          <w:rFonts w:hint="default" w:ascii="Calibri" w:hAnsi="Calibri" w:cs="Calibri"/>
          <w:b/>
          <w:sz w:val="22"/>
          <w:szCs w:val="22"/>
          <w:highlight w:val="none"/>
          <w:u w:val="none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sz w:val="22"/>
          <w:szCs w:val="22"/>
          <w:highlight w:val="none"/>
          <w:u w:val="none"/>
        </w:rPr>
        <w:t>-</w:t>
      </w:r>
      <w:r>
        <w:rPr>
          <w:rFonts w:hint="default" w:ascii="Calibri" w:hAnsi="Calibri" w:cs="Calibri"/>
          <w:sz w:val="22"/>
          <w:szCs w:val="22"/>
          <w:highlight w:val="none"/>
          <w:u w:val="none"/>
        </w:rPr>
        <w:t xml:space="preserve"> 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A Atribuição de Aulas desta Convocação será organizada pela Comissão de Atribuição de Aulas do Município, seguindo fielmente a ordem de Classificação Final dos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CANDIDATOS APROVADOS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no Processo Seletivo nº 001/2022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, as legislações pertinentes e os dispositivos constantes no Edital do Processo Seletivo em questão.</w:t>
      </w: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/>
          <w:sz w:val="22"/>
          <w:szCs w:val="22"/>
          <w:highlight w:val="none"/>
          <w:lang w:val="pt-BR"/>
        </w:rPr>
      </w:pPr>
      <w:r>
        <w:rPr>
          <w:rFonts w:hint="default" w:ascii="Calibri" w:hAnsi="Calibri"/>
          <w:b/>
          <w:bCs/>
          <w:sz w:val="22"/>
          <w:szCs w:val="22"/>
          <w:highlight w:val="none"/>
          <w:lang w:val="pt-BR"/>
        </w:rPr>
        <w:t xml:space="preserve">Art. 3º </w:t>
      </w:r>
      <w:r>
        <w:rPr>
          <w:rFonts w:hint="default" w:ascii="Calibri" w:hAnsi="Calibri"/>
          <w:sz w:val="22"/>
          <w:szCs w:val="22"/>
          <w:highlight w:val="none"/>
          <w:lang w:val="pt-BR"/>
        </w:rPr>
        <w:t>- Todas as dúvidas e omissões, resultantes da aplicação, interpretação e/ou consequências do presente Edital, serão resolvidas pela Comissão de Atribuição de Classes e Aulas;</w:t>
      </w:r>
    </w:p>
    <w:p>
      <w:pPr>
        <w:jc w:val="both"/>
        <w:rPr>
          <w:rFonts w:hint="default" w:ascii="Calibri" w:hAnsi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/>
          <w:sz w:val="22"/>
          <w:szCs w:val="22"/>
          <w:highlight w:val="none"/>
          <w:lang w:val="pt-BR"/>
        </w:rPr>
      </w:pPr>
      <w:r>
        <w:rPr>
          <w:rFonts w:hint="default" w:ascii="Calibri" w:hAnsi="Calibri"/>
          <w:sz w:val="22"/>
          <w:szCs w:val="22"/>
          <w:highlight w:val="none"/>
          <w:lang w:val="pt-BR"/>
        </w:rPr>
        <w:t>§ 1º- Todas dúvidas ou omissões que ensejarem decisão da Comissão deverão ser resolvidas no menor tempo possível, na mesma sessão de Atribuição de Aulas;</w:t>
      </w:r>
    </w:p>
    <w:p>
      <w:pPr>
        <w:jc w:val="both"/>
        <w:rPr>
          <w:rFonts w:hint="default" w:ascii="Calibri" w:hAnsi="Calibri"/>
          <w:sz w:val="22"/>
          <w:szCs w:val="22"/>
          <w:highlight w:val="none"/>
          <w:lang w:val="pt-BR"/>
        </w:rPr>
      </w:pPr>
      <w:r>
        <w:rPr>
          <w:rFonts w:hint="default" w:ascii="Calibri" w:hAnsi="Calibri"/>
          <w:sz w:val="22"/>
          <w:szCs w:val="22"/>
          <w:highlight w:val="none"/>
          <w:lang w:val="pt-BR"/>
        </w:rPr>
        <w:t xml:space="preserve"> </w:t>
      </w: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  <w:r>
        <w:rPr>
          <w:rFonts w:hint="default" w:ascii="Calibri" w:hAnsi="Calibri"/>
          <w:sz w:val="22"/>
          <w:szCs w:val="22"/>
          <w:highlight w:val="none"/>
          <w:lang w:val="pt-BR"/>
        </w:rPr>
        <w:t>§ 2º- Se não houver consenso da Comissão sobre o tema, o Diretor do Departamento Municipal de Educação decidira dando o voto de minerva.</w:t>
      </w: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Artigo 4º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-  Os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CANDIDATOS APROVADOS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e que a eles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FOREM ATRIBUÍDAS AULAS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serão orientados, no ato da Atribuição</w:t>
      </w:r>
      <w:bookmarkStart w:id="0" w:name="_GoBack"/>
      <w:bookmarkEnd w:id="0"/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, a comparecerem ao setor de Recursos Humanos da Prefeitura Municipal de Dourado para dar início ao Cadastro Inicial de Admissão, munidos da documentação abaixo especificada:</w:t>
      </w:r>
    </w:p>
    <w:p>
      <w:pPr>
        <w:jc w:val="both"/>
        <w:rPr>
          <w:rFonts w:hint="default" w:ascii="Calibri" w:hAnsi="Calibri" w:cs="Calibri"/>
          <w:sz w:val="22"/>
          <w:szCs w:val="22"/>
          <w:highlight w:val="none"/>
        </w:rPr>
      </w:pPr>
    </w:p>
    <w:tbl>
      <w:tblPr>
        <w:tblStyle w:val="12"/>
        <w:tblW w:w="90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90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Cópias Reprográficas: RG, CPF, Comprovante de Residência, Diplomas quando exigir formação, Certidão de Nascimento e CPF de filho(s) e/ou Dependente(s) menores de 21 anos e Atestados de Antecedentes Criminais (pode ser obtido no endereço eletrônico www.ssp.sp.gov.br) e C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rtidão Eleitoral (pode ser obtida no endereço eletrônico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instrText xml:space="preserve"> HYPERLINK "http://www.tse.jus.br)," </w:instrTex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separate"/>
            </w:r>
            <w:r>
              <w:rPr>
                <w:rStyle w:val="17"/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  <w:t>www.tse.jus.br)</w:t>
            </w:r>
            <w:r>
              <w:rPr>
                <w:rStyle w:val="17"/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lang w:val="pt-BR" w:eastAsia="zh-CN" w:bidi="ar"/>
              </w:rPr>
              <w:t>,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end"/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pt-BR" w:eastAsia="zh-CN" w:bidi="ar"/>
              </w:rPr>
              <w:t>Documentos Originais: Carteira de Reservista se Masculino, 02 fotos 3x4 (recente). Carteira de Trabalho Original.</w:t>
            </w:r>
          </w:p>
        </w:tc>
      </w:tr>
    </w:tbl>
    <w:p>
      <w:pPr>
        <w:jc w:val="both"/>
        <w:rPr>
          <w:rFonts w:hint="default" w:ascii="Calibri" w:hAnsi="Calibri" w:cs="Calibri"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/>
          <w:b w:val="0"/>
          <w:bCs w:val="0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Artigo 4º -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 xml:space="preserve"> Caso, o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 xml:space="preserve"> CANDIDATO APROVADO 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>já tenha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 xml:space="preserve"> Cargo Público 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>e demonstre interesse em assumir as Aulas Disponíveis a ele apresentadas,</w:t>
      </w:r>
      <w:r>
        <w:rPr>
          <w:rFonts w:hint="default" w:ascii="Calibri" w:hAnsi="Calibri"/>
          <w:b w:val="0"/>
          <w:bCs w:val="0"/>
          <w:sz w:val="22"/>
          <w:szCs w:val="22"/>
          <w:highlight w:val="none"/>
          <w:lang w:val="pt-BR"/>
        </w:rPr>
        <w:t xml:space="preserve"> deverá informar no ato da Atribuição de Aulas, onde possui vinculo ativo, nomenclatura do cargo e a compatibilidade de horários e jornadas conforme estabelecem as Legislações Pertinentes.</w:t>
      </w:r>
    </w:p>
    <w:p>
      <w:pPr>
        <w:jc w:val="both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Artigo 5º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- A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CONVOCAÇÃO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estabelecida neste Edital não enseja a automática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 xml:space="preserve">ADMISSÃO 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do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CANDIDATO APROVADO.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 xml:space="preserve"> No advento da referida Atribuição de Aulas, os Candidatos Aprovados no Processo Seletivo n° 001/2022 terão acesso ao quadro de aulas remanescentes disponíveis, e de acordo com a ordem classificatória poderão optar ou não por assumi-las;</w:t>
      </w: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wordWrap w:val="0"/>
        <w:jc w:val="right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</w:p>
    <w:p>
      <w:pPr>
        <w:jc w:val="center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GINO JOSÉ TORREZAN</w:t>
      </w:r>
    </w:p>
    <w:p>
      <w:pPr>
        <w:jc w:val="center"/>
        <w:rPr>
          <w:rFonts w:hint="default" w:ascii="Calibri" w:hAnsi="Calibri" w:cs="Calibri"/>
          <w:b/>
          <w:sz w:val="22"/>
          <w:szCs w:val="22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PREFEITO MUNICIPAL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2127" w:right="1134" w:bottom="426" w:left="1559" w:header="709" w:footer="21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right"/>
      <w:rPr>
        <w:sz w:val="12"/>
        <w:szCs w:val="12"/>
      </w:rPr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PAGE   \* MERGEFORMAT</w:instrText>
    </w:r>
    <w:r>
      <w:rPr>
        <w:sz w:val="12"/>
        <w:szCs w:val="12"/>
      </w:rPr>
      <w:fldChar w:fldCharType="separate"/>
    </w:r>
    <w:r>
      <w:rPr>
        <w:sz w:val="12"/>
        <w:szCs w:val="12"/>
      </w:rPr>
      <w:t>1</w:t>
    </w:r>
    <w:r>
      <w:rPr>
        <w:sz w:val="12"/>
        <w:szCs w:val="12"/>
      </w:rPr>
      <w:fldChar w:fldCharType="end"/>
    </w:r>
  </w:p>
  <w:p>
    <w:pPr>
      <w:pStyle w:val="29"/>
      <w:jc w:val="center"/>
    </w:pPr>
    <w:r>
      <w:rPr>
        <w:sz w:val="16"/>
        <w:szCs w:val="16"/>
      </w:rPr>
      <w:t>DOURADO – Centro Geográfico e Turístico do estado de São Paulo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pBdr>
        <w:top w:val="single" w:color="auto" w:sz="4" w:space="0"/>
        <w:bottom w:val="single" w:color="auto" w:sz="4" w:space="1"/>
      </w:pBdr>
      <w:ind w:left="1350"/>
      <w:jc w:val="center"/>
      <w:rPr>
        <w:rFonts w:ascii="Arial Black" w:hAnsi="Arial Black" w:cs="Arial"/>
        <w:sz w:val="24"/>
        <w:szCs w:val="24"/>
      </w:rPr>
    </w:pPr>
    <w:r>
      <w:rPr>
        <w:rFonts w:ascii="Arial Black" w:hAnsi="Arial Black" w:cs="Arial"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-73025</wp:posOffset>
          </wp:positionV>
          <wp:extent cx="895985" cy="959485"/>
          <wp:effectExtent l="1905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36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985" cy="959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Black" w:hAnsi="Arial Black" w:cs="Arial"/>
        <w:sz w:val="24"/>
        <w:szCs w:val="24"/>
      </w:rPr>
      <w:t xml:space="preserve">PREFEITURA MUNICIPAL DE DOURADO </w:t>
    </w:r>
    <w:r>
      <w:rPr>
        <w:rFonts w:ascii="Arial Black" w:hAnsi="Arial Black" w:cs="Arial"/>
        <w:sz w:val="24"/>
        <w:szCs w:val="24"/>
      </w:rPr>
      <w:br w:type="textWrapping"/>
    </w:r>
    <w:r>
      <w:rPr>
        <w:rFonts w:ascii="Arial Black" w:hAnsi="Arial Black" w:cs="Arial"/>
        <w:sz w:val="24"/>
        <w:szCs w:val="24"/>
      </w:rPr>
      <w:t>Departamento Municipal de Educação</w:t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CNPJ 51.814.960/0001-26</w:t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José Bustani, 6</w:t>
    </w:r>
    <w:r>
      <w:rPr>
        <w:rFonts w:hint="default" w:ascii="Arial" w:hAnsi="Arial" w:cs="Arial"/>
        <w:sz w:val="18"/>
        <w:szCs w:val="18"/>
        <w:lang w:val="pt-BR"/>
      </w:rPr>
      <w:t>0</w:t>
    </w:r>
    <w:r>
      <w:rPr>
        <w:rFonts w:ascii="Arial" w:hAnsi="Arial" w:cs="Arial"/>
        <w:sz w:val="18"/>
        <w:szCs w:val="18"/>
      </w:rPr>
      <w:t>0 – Jardim Paulista – CEP 13590-000-Dourado – SP</w:t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Fone/Fax: (16) 3345-1519 – e:mail : </w:t>
    </w:r>
    <w:r>
      <w:fldChar w:fldCharType="begin"/>
    </w:r>
    <w:r>
      <w:instrText xml:space="preserve"> HYPERLINK "mailto:educacao@dourado.sp.gov.br" </w:instrText>
    </w:r>
    <w:r>
      <w:fldChar w:fldCharType="separate"/>
    </w:r>
    <w:r>
      <w:rPr>
        <w:rStyle w:val="17"/>
        <w:rFonts w:ascii="Arial" w:hAnsi="Arial" w:cs="Arial"/>
        <w:sz w:val="18"/>
        <w:szCs w:val="18"/>
      </w:rPr>
      <w:t>educacao@dourado.sp.gov.br</w:t>
    </w:r>
    <w:r>
      <w:rPr>
        <w:rStyle w:val="17"/>
        <w:rFonts w:ascii="Arial" w:hAnsi="Arial" w:cs="Arial"/>
        <w:sz w:val="18"/>
        <w:szCs w:val="18"/>
      </w:rPr>
      <w:fldChar w:fldCharType="end"/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Site: www.dourado.sp.gov.br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08"/>
  <w:autoHyphenation/>
  <w:hyphenationZone w:val="425"/>
  <w:drawingGridHorizontalSpacing w:val="9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8B6"/>
    <w:rsid w:val="00000BD5"/>
    <w:rsid w:val="000021D0"/>
    <w:rsid w:val="0000474A"/>
    <w:rsid w:val="00005B8E"/>
    <w:rsid w:val="00006600"/>
    <w:rsid w:val="000100A7"/>
    <w:rsid w:val="00012A30"/>
    <w:rsid w:val="0001554E"/>
    <w:rsid w:val="0001780D"/>
    <w:rsid w:val="00020A61"/>
    <w:rsid w:val="00021905"/>
    <w:rsid w:val="00022074"/>
    <w:rsid w:val="00031845"/>
    <w:rsid w:val="00035BA4"/>
    <w:rsid w:val="00043A10"/>
    <w:rsid w:val="000460C8"/>
    <w:rsid w:val="00047B0A"/>
    <w:rsid w:val="00050F91"/>
    <w:rsid w:val="00051FA1"/>
    <w:rsid w:val="00052372"/>
    <w:rsid w:val="0005354F"/>
    <w:rsid w:val="000572CC"/>
    <w:rsid w:val="00060BF7"/>
    <w:rsid w:val="00065076"/>
    <w:rsid w:val="00065D8B"/>
    <w:rsid w:val="00072653"/>
    <w:rsid w:val="00073CC1"/>
    <w:rsid w:val="00081E2A"/>
    <w:rsid w:val="000823DC"/>
    <w:rsid w:val="000832BE"/>
    <w:rsid w:val="0008477C"/>
    <w:rsid w:val="00087F5A"/>
    <w:rsid w:val="0009076F"/>
    <w:rsid w:val="00094FC0"/>
    <w:rsid w:val="00096980"/>
    <w:rsid w:val="00096DD6"/>
    <w:rsid w:val="00097E85"/>
    <w:rsid w:val="000A479B"/>
    <w:rsid w:val="000B02E2"/>
    <w:rsid w:val="000B4909"/>
    <w:rsid w:val="000B6431"/>
    <w:rsid w:val="000C0FE5"/>
    <w:rsid w:val="000C240D"/>
    <w:rsid w:val="000D0A06"/>
    <w:rsid w:val="000D3CED"/>
    <w:rsid w:val="000D72F4"/>
    <w:rsid w:val="000F2815"/>
    <w:rsid w:val="000F2A7E"/>
    <w:rsid w:val="000F752A"/>
    <w:rsid w:val="000F7E6E"/>
    <w:rsid w:val="00102AF2"/>
    <w:rsid w:val="00103187"/>
    <w:rsid w:val="001046F3"/>
    <w:rsid w:val="00112D5C"/>
    <w:rsid w:val="001151AA"/>
    <w:rsid w:val="001154DA"/>
    <w:rsid w:val="00115D20"/>
    <w:rsid w:val="00117E78"/>
    <w:rsid w:val="0012146D"/>
    <w:rsid w:val="001228CA"/>
    <w:rsid w:val="00122EFC"/>
    <w:rsid w:val="0012599D"/>
    <w:rsid w:val="00126C50"/>
    <w:rsid w:val="00127D8D"/>
    <w:rsid w:val="00134FC1"/>
    <w:rsid w:val="00136DFA"/>
    <w:rsid w:val="00143A13"/>
    <w:rsid w:val="00143EC1"/>
    <w:rsid w:val="00152191"/>
    <w:rsid w:val="0016141B"/>
    <w:rsid w:val="0016197B"/>
    <w:rsid w:val="00165694"/>
    <w:rsid w:val="00172B07"/>
    <w:rsid w:val="00174233"/>
    <w:rsid w:val="00180337"/>
    <w:rsid w:val="001841FA"/>
    <w:rsid w:val="00185B01"/>
    <w:rsid w:val="0019532E"/>
    <w:rsid w:val="001958B6"/>
    <w:rsid w:val="00195F4E"/>
    <w:rsid w:val="001A1786"/>
    <w:rsid w:val="001A19F3"/>
    <w:rsid w:val="001A2995"/>
    <w:rsid w:val="001A31DC"/>
    <w:rsid w:val="001A3876"/>
    <w:rsid w:val="001B4CEF"/>
    <w:rsid w:val="001B6D24"/>
    <w:rsid w:val="001C24BF"/>
    <w:rsid w:val="001C6B6B"/>
    <w:rsid w:val="001D13D3"/>
    <w:rsid w:val="001D31CA"/>
    <w:rsid w:val="001D6664"/>
    <w:rsid w:val="001D6AB7"/>
    <w:rsid w:val="001E1BD3"/>
    <w:rsid w:val="001E2715"/>
    <w:rsid w:val="001E2E1F"/>
    <w:rsid w:val="001E33CB"/>
    <w:rsid w:val="001E5FBE"/>
    <w:rsid w:val="001F0820"/>
    <w:rsid w:val="001F31FA"/>
    <w:rsid w:val="001F5028"/>
    <w:rsid w:val="00200765"/>
    <w:rsid w:val="00200956"/>
    <w:rsid w:val="00203C75"/>
    <w:rsid w:val="00213632"/>
    <w:rsid w:val="00214670"/>
    <w:rsid w:val="00214D98"/>
    <w:rsid w:val="00220022"/>
    <w:rsid w:val="002219B8"/>
    <w:rsid w:val="00223003"/>
    <w:rsid w:val="00230F58"/>
    <w:rsid w:val="00231E52"/>
    <w:rsid w:val="00234EF2"/>
    <w:rsid w:val="002373C9"/>
    <w:rsid w:val="002413D3"/>
    <w:rsid w:val="00244CC5"/>
    <w:rsid w:val="00252417"/>
    <w:rsid w:val="002553D1"/>
    <w:rsid w:val="00256FC2"/>
    <w:rsid w:val="00267E3C"/>
    <w:rsid w:val="00271F18"/>
    <w:rsid w:val="002723EC"/>
    <w:rsid w:val="00272954"/>
    <w:rsid w:val="002831E1"/>
    <w:rsid w:val="00287B03"/>
    <w:rsid w:val="00292002"/>
    <w:rsid w:val="00296B1F"/>
    <w:rsid w:val="00297D4E"/>
    <w:rsid w:val="002A1252"/>
    <w:rsid w:val="002A1278"/>
    <w:rsid w:val="002A6C09"/>
    <w:rsid w:val="002B2618"/>
    <w:rsid w:val="002B47A2"/>
    <w:rsid w:val="002B502B"/>
    <w:rsid w:val="002B76BE"/>
    <w:rsid w:val="002C7E50"/>
    <w:rsid w:val="002F1C3C"/>
    <w:rsid w:val="00302249"/>
    <w:rsid w:val="003040D7"/>
    <w:rsid w:val="0031134F"/>
    <w:rsid w:val="00311A04"/>
    <w:rsid w:val="003139C8"/>
    <w:rsid w:val="00314B01"/>
    <w:rsid w:val="00316DF0"/>
    <w:rsid w:val="0031703F"/>
    <w:rsid w:val="003172DB"/>
    <w:rsid w:val="00326E14"/>
    <w:rsid w:val="00330D5E"/>
    <w:rsid w:val="003322B8"/>
    <w:rsid w:val="003410F0"/>
    <w:rsid w:val="00343345"/>
    <w:rsid w:val="00345829"/>
    <w:rsid w:val="00346B1C"/>
    <w:rsid w:val="00347BF5"/>
    <w:rsid w:val="00350A09"/>
    <w:rsid w:val="00352676"/>
    <w:rsid w:val="00352EE0"/>
    <w:rsid w:val="0035548F"/>
    <w:rsid w:val="003673FC"/>
    <w:rsid w:val="0037159E"/>
    <w:rsid w:val="00371686"/>
    <w:rsid w:val="003737DD"/>
    <w:rsid w:val="00375F41"/>
    <w:rsid w:val="00381260"/>
    <w:rsid w:val="00386F89"/>
    <w:rsid w:val="00391787"/>
    <w:rsid w:val="00394A0D"/>
    <w:rsid w:val="003A2C22"/>
    <w:rsid w:val="003A42C8"/>
    <w:rsid w:val="003B0DDC"/>
    <w:rsid w:val="003B1269"/>
    <w:rsid w:val="003B32B8"/>
    <w:rsid w:val="003B57F2"/>
    <w:rsid w:val="003B6B18"/>
    <w:rsid w:val="003B6D61"/>
    <w:rsid w:val="003C1419"/>
    <w:rsid w:val="003D09BA"/>
    <w:rsid w:val="003D22E5"/>
    <w:rsid w:val="003D23E7"/>
    <w:rsid w:val="003D44E6"/>
    <w:rsid w:val="003D6938"/>
    <w:rsid w:val="003E0EAE"/>
    <w:rsid w:val="003E6236"/>
    <w:rsid w:val="003E70E4"/>
    <w:rsid w:val="003E742A"/>
    <w:rsid w:val="003F0E79"/>
    <w:rsid w:val="00406D15"/>
    <w:rsid w:val="00407A52"/>
    <w:rsid w:val="0041483E"/>
    <w:rsid w:val="00416FE4"/>
    <w:rsid w:val="004242F3"/>
    <w:rsid w:val="00426950"/>
    <w:rsid w:val="0043088E"/>
    <w:rsid w:val="00433976"/>
    <w:rsid w:val="00437339"/>
    <w:rsid w:val="00442F8D"/>
    <w:rsid w:val="004437D8"/>
    <w:rsid w:val="00443E04"/>
    <w:rsid w:val="0044662E"/>
    <w:rsid w:val="0045032D"/>
    <w:rsid w:val="0046319D"/>
    <w:rsid w:val="00463E6B"/>
    <w:rsid w:val="00465F82"/>
    <w:rsid w:val="004662FF"/>
    <w:rsid w:val="00467769"/>
    <w:rsid w:val="004712A1"/>
    <w:rsid w:val="00475316"/>
    <w:rsid w:val="00481710"/>
    <w:rsid w:val="0048700D"/>
    <w:rsid w:val="00491444"/>
    <w:rsid w:val="00492546"/>
    <w:rsid w:val="00493F67"/>
    <w:rsid w:val="00494795"/>
    <w:rsid w:val="0049636B"/>
    <w:rsid w:val="004A39F7"/>
    <w:rsid w:val="004A3A9A"/>
    <w:rsid w:val="004B2D98"/>
    <w:rsid w:val="004B3236"/>
    <w:rsid w:val="004B6E16"/>
    <w:rsid w:val="004C09BD"/>
    <w:rsid w:val="004C39CA"/>
    <w:rsid w:val="004C3AF1"/>
    <w:rsid w:val="004C67A5"/>
    <w:rsid w:val="004D115C"/>
    <w:rsid w:val="004D59B9"/>
    <w:rsid w:val="004D636C"/>
    <w:rsid w:val="0051525E"/>
    <w:rsid w:val="00524FD2"/>
    <w:rsid w:val="005278DF"/>
    <w:rsid w:val="00527A18"/>
    <w:rsid w:val="005304D5"/>
    <w:rsid w:val="00531519"/>
    <w:rsid w:val="00531A1F"/>
    <w:rsid w:val="00531FCF"/>
    <w:rsid w:val="00534154"/>
    <w:rsid w:val="00535DFD"/>
    <w:rsid w:val="00540C10"/>
    <w:rsid w:val="00540F29"/>
    <w:rsid w:val="00544A24"/>
    <w:rsid w:val="005456AF"/>
    <w:rsid w:val="00546854"/>
    <w:rsid w:val="005468B7"/>
    <w:rsid w:val="00546BB2"/>
    <w:rsid w:val="00552617"/>
    <w:rsid w:val="00552B53"/>
    <w:rsid w:val="00555E0D"/>
    <w:rsid w:val="00562EF8"/>
    <w:rsid w:val="005738BD"/>
    <w:rsid w:val="00573AC8"/>
    <w:rsid w:val="00575EEF"/>
    <w:rsid w:val="00586CEA"/>
    <w:rsid w:val="005913C7"/>
    <w:rsid w:val="00593E34"/>
    <w:rsid w:val="00595090"/>
    <w:rsid w:val="00596B04"/>
    <w:rsid w:val="00596F7D"/>
    <w:rsid w:val="00597A19"/>
    <w:rsid w:val="005A05A9"/>
    <w:rsid w:val="005A1436"/>
    <w:rsid w:val="005A1A10"/>
    <w:rsid w:val="005A1C65"/>
    <w:rsid w:val="005A7245"/>
    <w:rsid w:val="005B14B8"/>
    <w:rsid w:val="005B2486"/>
    <w:rsid w:val="005B31EE"/>
    <w:rsid w:val="005B62D9"/>
    <w:rsid w:val="005B7215"/>
    <w:rsid w:val="005B7699"/>
    <w:rsid w:val="005B7B52"/>
    <w:rsid w:val="005C0441"/>
    <w:rsid w:val="005C144F"/>
    <w:rsid w:val="005C3721"/>
    <w:rsid w:val="005C5F75"/>
    <w:rsid w:val="005C6F44"/>
    <w:rsid w:val="005C7D3E"/>
    <w:rsid w:val="005D0725"/>
    <w:rsid w:val="005D66D4"/>
    <w:rsid w:val="005D681A"/>
    <w:rsid w:val="005F375B"/>
    <w:rsid w:val="005F5FEE"/>
    <w:rsid w:val="0060041B"/>
    <w:rsid w:val="006028B0"/>
    <w:rsid w:val="00612797"/>
    <w:rsid w:val="00614888"/>
    <w:rsid w:val="00616130"/>
    <w:rsid w:val="00626466"/>
    <w:rsid w:val="006265C8"/>
    <w:rsid w:val="0063027F"/>
    <w:rsid w:val="00634040"/>
    <w:rsid w:val="00634DF4"/>
    <w:rsid w:val="00636E68"/>
    <w:rsid w:val="00637463"/>
    <w:rsid w:val="0064313A"/>
    <w:rsid w:val="00645559"/>
    <w:rsid w:val="00646029"/>
    <w:rsid w:val="006475C3"/>
    <w:rsid w:val="00652F88"/>
    <w:rsid w:val="00653325"/>
    <w:rsid w:val="0065499F"/>
    <w:rsid w:val="00662FC9"/>
    <w:rsid w:val="00664AA4"/>
    <w:rsid w:val="006928B4"/>
    <w:rsid w:val="00696481"/>
    <w:rsid w:val="006975D7"/>
    <w:rsid w:val="00697A27"/>
    <w:rsid w:val="006A7C07"/>
    <w:rsid w:val="006B68FF"/>
    <w:rsid w:val="006C1BE4"/>
    <w:rsid w:val="006D0F45"/>
    <w:rsid w:val="006D5184"/>
    <w:rsid w:val="006D6384"/>
    <w:rsid w:val="006D6F77"/>
    <w:rsid w:val="006E2F38"/>
    <w:rsid w:val="006E69A0"/>
    <w:rsid w:val="006F3021"/>
    <w:rsid w:val="006F361E"/>
    <w:rsid w:val="006F53F9"/>
    <w:rsid w:val="006F61EB"/>
    <w:rsid w:val="006F67BA"/>
    <w:rsid w:val="00702DDF"/>
    <w:rsid w:val="00704C56"/>
    <w:rsid w:val="00705CEC"/>
    <w:rsid w:val="00707CDA"/>
    <w:rsid w:val="00715D2C"/>
    <w:rsid w:val="007162F8"/>
    <w:rsid w:val="00716E70"/>
    <w:rsid w:val="00717839"/>
    <w:rsid w:val="00720CDD"/>
    <w:rsid w:val="007216A0"/>
    <w:rsid w:val="00724ECD"/>
    <w:rsid w:val="00725095"/>
    <w:rsid w:val="00725966"/>
    <w:rsid w:val="00725BED"/>
    <w:rsid w:val="00726B54"/>
    <w:rsid w:val="00727B0D"/>
    <w:rsid w:val="007330A0"/>
    <w:rsid w:val="00733BD0"/>
    <w:rsid w:val="00733D97"/>
    <w:rsid w:val="00734141"/>
    <w:rsid w:val="00742911"/>
    <w:rsid w:val="0075005B"/>
    <w:rsid w:val="007503C6"/>
    <w:rsid w:val="00751B4F"/>
    <w:rsid w:val="007536F0"/>
    <w:rsid w:val="00754A1B"/>
    <w:rsid w:val="00756EF4"/>
    <w:rsid w:val="00757999"/>
    <w:rsid w:val="00761937"/>
    <w:rsid w:val="00762CAB"/>
    <w:rsid w:val="00767BB4"/>
    <w:rsid w:val="007709E3"/>
    <w:rsid w:val="00772A64"/>
    <w:rsid w:val="00774973"/>
    <w:rsid w:val="00777D59"/>
    <w:rsid w:val="00783347"/>
    <w:rsid w:val="00786212"/>
    <w:rsid w:val="00786EA8"/>
    <w:rsid w:val="00786F9E"/>
    <w:rsid w:val="00790F58"/>
    <w:rsid w:val="00793F81"/>
    <w:rsid w:val="00797217"/>
    <w:rsid w:val="007A41C1"/>
    <w:rsid w:val="007B0126"/>
    <w:rsid w:val="007B2160"/>
    <w:rsid w:val="007C1FA8"/>
    <w:rsid w:val="007C3BE0"/>
    <w:rsid w:val="007C6168"/>
    <w:rsid w:val="007C7A6F"/>
    <w:rsid w:val="007D51FF"/>
    <w:rsid w:val="007D6A18"/>
    <w:rsid w:val="007E0E96"/>
    <w:rsid w:val="007F048C"/>
    <w:rsid w:val="007F15FF"/>
    <w:rsid w:val="007F23CA"/>
    <w:rsid w:val="00802250"/>
    <w:rsid w:val="00810760"/>
    <w:rsid w:val="00812A52"/>
    <w:rsid w:val="00815627"/>
    <w:rsid w:val="00824315"/>
    <w:rsid w:val="0082608B"/>
    <w:rsid w:val="00833250"/>
    <w:rsid w:val="0083481A"/>
    <w:rsid w:val="0083733D"/>
    <w:rsid w:val="008437ED"/>
    <w:rsid w:val="008454EE"/>
    <w:rsid w:val="008475F2"/>
    <w:rsid w:val="0085174B"/>
    <w:rsid w:val="0085458F"/>
    <w:rsid w:val="008550F7"/>
    <w:rsid w:val="008577B5"/>
    <w:rsid w:val="00872EFD"/>
    <w:rsid w:val="008749AA"/>
    <w:rsid w:val="00876BCB"/>
    <w:rsid w:val="008773BC"/>
    <w:rsid w:val="00886761"/>
    <w:rsid w:val="0089452F"/>
    <w:rsid w:val="0089460F"/>
    <w:rsid w:val="00894D1E"/>
    <w:rsid w:val="00895580"/>
    <w:rsid w:val="00895FA8"/>
    <w:rsid w:val="008A1E72"/>
    <w:rsid w:val="008A614A"/>
    <w:rsid w:val="008A6A02"/>
    <w:rsid w:val="008B0BE8"/>
    <w:rsid w:val="008B134E"/>
    <w:rsid w:val="008B260A"/>
    <w:rsid w:val="008C4B08"/>
    <w:rsid w:val="008D0B9E"/>
    <w:rsid w:val="008D0EB8"/>
    <w:rsid w:val="008D1494"/>
    <w:rsid w:val="008D399E"/>
    <w:rsid w:val="008D3F91"/>
    <w:rsid w:val="008D504B"/>
    <w:rsid w:val="008D6AC3"/>
    <w:rsid w:val="008D733B"/>
    <w:rsid w:val="008D7E8E"/>
    <w:rsid w:val="008E09F6"/>
    <w:rsid w:val="008E141E"/>
    <w:rsid w:val="008E7736"/>
    <w:rsid w:val="008F0D2C"/>
    <w:rsid w:val="008F1B76"/>
    <w:rsid w:val="008F2D43"/>
    <w:rsid w:val="00901917"/>
    <w:rsid w:val="0090459F"/>
    <w:rsid w:val="009060F0"/>
    <w:rsid w:val="009072FF"/>
    <w:rsid w:val="009074FE"/>
    <w:rsid w:val="00931349"/>
    <w:rsid w:val="00940D97"/>
    <w:rsid w:val="009459B1"/>
    <w:rsid w:val="0095612F"/>
    <w:rsid w:val="00960E6E"/>
    <w:rsid w:val="0096244A"/>
    <w:rsid w:val="00965B7A"/>
    <w:rsid w:val="00966EAF"/>
    <w:rsid w:val="00971265"/>
    <w:rsid w:val="00973E5B"/>
    <w:rsid w:val="009830DE"/>
    <w:rsid w:val="009900D2"/>
    <w:rsid w:val="009914E3"/>
    <w:rsid w:val="00992421"/>
    <w:rsid w:val="00995A56"/>
    <w:rsid w:val="00997387"/>
    <w:rsid w:val="009A6979"/>
    <w:rsid w:val="009B1A79"/>
    <w:rsid w:val="009B3DD6"/>
    <w:rsid w:val="009B7785"/>
    <w:rsid w:val="009C05C6"/>
    <w:rsid w:val="009D0921"/>
    <w:rsid w:val="009D385F"/>
    <w:rsid w:val="009D3F3B"/>
    <w:rsid w:val="009E14DD"/>
    <w:rsid w:val="009E1F64"/>
    <w:rsid w:val="009E383B"/>
    <w:rsid w:val="009E4C5A"/>
    <w:rsid w:val="009E69FE"/>
    <w:rsid w:val="009F2F79"/>
    <w:rsid w:val="00A02F09"/>
    <w:rsid w:val="00A0403B"/>
    <w:rsid w:val="00A05CA2"/>
    <w:rsid w:val="00A060CF"/>
    <w:rsid w:val="00A10085"/>
    <w:rsid w:val="00A145C5"/>
    <w:rsid w:val="00A1473A"/>
    <w:rsid w:val="00A172F7"/>
    <w:rsid w:val="00A30ED3"/>
    <w:rsid w:val="00A33CF1"/>
    <w:rsid w:val="00A35ACC"/>
    <w:rsid w:val="00A426A1"/>
    <w:rsid w:val="00A43917"/>
    <w:rsid w:val="00A43E98"/>
    <w:rsid w:val="00A44169"/>
    <w:rsid w:val="00A542BF"/>
    <w:rsid w:val="00A56691"/>
    <w:rsid w:val="00A56707"/>
    <w:rsid w:val="00A56AE6"/>
    <w:rsid w:val="00A60C2D"/>
    <w:rsid w:val="00A76987"/>
    <w:rsid w:val="00A801CF"/>
    <w:rsid w:val="00A806E7"/>
    <w:rsid w:val="00A85B2D"/>
    <w:rsid w:val="00A90FF8"/>
    <w:rsid w:val="00A95188"/>
    <w:rsid w:val="00A953D4"/>
    <w:rsid w:val="00A95EEE"/>
    <w:rsid w:val="00AA02FB"/>
    <w:rsid w:val="00AA420F"/>
    <w:rsid w:val="00AA55A4"/>
    <w:rsid w:val="00AB11C3"/>
    <w:rsid w:val="00AB33F0"/>
    <w:rsid w:val="00AB617A"/>
    <w:rsid w:val="00AB62F2"/>
    <w:rsid w:val="00AB7956"/>
    <w:rsid w:val="00AB7FCD"/>
    <w:rsid w:val="00AC15FA"/>
    <w:rsid w:val="00AC1CCB"/>
    <w:rsid w:val="00AC4F4C"/>
    <w:rsid w:val="00AC6C8C"/>
    <w:rsid w:val="00AC6E5A"/>
    <w:rsid w:val="00AD1F23"/>
    <w:rsid w:val="00AD6605"/>
    <w:rsid w:val="00AE1C1C"/>
    <w:rsid w:val="00AE3D10"/>
    <w:rsid w:val="00AE405D"/>
    <w:rsid w:val="00AE615F"/>
    <w:rsid w:val="00AF5788"/>
    <w:rsid w:val="00AF7899"/>
    <w:rsid w:val="00B01603"/>
    <w:rsid w:val="00B026D2"/>
    <w:rsid w:val="00B0301D"/>
    <w:rsid w:val="00B03225"/>
    <w:rsid w:val="00B05429"/>
    <w:rsid w:val="00B063BB"/>
    <w:rsid w:val="00B10973"/>
    <w:rsid w:val="00B12A74"/>
    <w:rsid w:val="00B21B0B"/>
    <w:rsid w:val="00B233B2"/>
    <w:rsid w:val="00B23842"/>
    <w:rsid w:val="00B278DB"/>
    <w:rsid w:val="00B31182"/>
    <w:rsid w:val="00B323A6"/>
    <w:rsid w:val="00B34875"/>
    <w:rsid w:val="00B35868"/>
    <w:rsid w:val="00B55B6A"/>
    <w:rsid w:val="00B62897"/>
    <w:rsid w:val="00B73392"/>
    <w:rsid w:val="00B771C0"/>
    <w:rsid w:val="00B81800"/>
    <w:rsid w:val="00B82D22"/>
    <w:rsid w:val="00B97013"/>
    <w:rsid w:val="00B97599"/>
    <w:rsid w:val="00BA255D"/>
    <w:rsid w:val="00BA35C4"/>
    <w:rsid w:val="00BA6715"/>
    <w:rsid w:val="00BA67EC"/>
    <w:rsid w:val="00BB2F9F"/>
    <w:rsid w:val="00BB69CB"/>
    <w:rsid w:val="00BB6AE3"/>
    <w:rsid w:val="00BC02B6"/>
    <w:rsid w:val="00BC2FED"/>
    <w:rsid w:val="00BC4E84"/>
    <w:rsid w:val="00BC7EB5"/>
    <w:rsid w:val="00BD08C1"/>
    <w:rsid w:val="00BD10AA"/>
    <w:rsid w:val="00BD1A25"/>
    <w:rsid w:val="00BD6B86"/>
    <w:rsid w:val="00BD7852"/>
    <w:rsid w:val="00BD7ECF"/>
    <w:rsid w:val="00BE190A"/>
    <w:rsid w:val="00BE221A"/>
    <w:rsid w:val="00BE29CE"/>
    <w:rsid w:val="00BE7CE7"/>
    <w:rsid w:val="00BE7D97"/>
    <w:rsid w:val="00BF01EF"/>
    <w:rsid w:val="00BF41E7"/>
    <w:rsid w:val="00BF5BB6"/>
    <w:rsid w:val="00C0039E"/>
    <w:rsid w:val="00C0112E"/>
    <w:rsid w:val="00C04A83"/>
    <w:rsid w:val="00C06ED0"/>
    <w:rsid w:val="00C1005A"/>
    <w:rsid w:val="00C172A9"/>
    <w:rsid w:val="00C22777"/>
    <w:rsid w:val="00C30E9A"/>
    <w:rsid w:val="00C36D0A"/>
    <w:rsid w:val="00C41E1F"/>
    <w:rsid w:val="00C43664"/>
    <w:rsid w:val="00C44894"/>
    <w:rsid w:val="00C462E0"/>
    <w:rsid w:val="00C465DA"/>
    <w:rsid w:val="00C4753B"/>
    <w:rsid w:val="00C476E6"/>
    <w:rsid w:val="00C53113"/>
    <w:rsid w:val="00C53A39"/>
    <w:rsid w:val="00C5412E"/>
    <w:rsid w:val="00C60BD7"/>
    <w:rsid w:val="00C672DF"/>
    <w:rsid w:val="00C6761A"/>
    <w:rsid w:val="00C71196"/>
    <w:rsid w:val="00C81194"/>
    <w:rsid w:val="00C81530"/>
    <w:rsid w:val="00C84E7E"/>
    <w:rsid w:val="00C85C7C"/>
    <w:rsid w:val="00C9158A"/>
    <w:rsid w:val="00C943E7"/>
    <w:rsid w:val="00C9458A"/>
    <w:rsid w:val="00CA042E"/>
    <w:rsid w:val="00CA3095"/>
    <w:rsid w:val="00CB0E5B"/>
    <w:rsid w:val="00CB12C7"/>
    <w:rsid w:val="00CB1C2A"/>
    <w:rsid w:val="00CB2353"/>
    <w:rsid w:val="00CB3933"/>
    <w:rsid w:val="00CB64A2"/>
    <w:rsid w:val="00CC62E5"/>
    <w:rsid w:val="00CC729B"/>
    <w:rsid w:val="00CE0F34"/>
    <w:rsid w:val="00CE372C"/>
    <w:rsid w:val="00CE416C"/>
    <w:rsid w:val="00CE6A0B"/>
    <w:rsid w:val="00CF0811"/>
    <w:rsid w:val="00CF3D70"/>
    <w:rsid w:val="00D02732"/>
    <w:rsid w:val="00D03D41"/>
    <w:rsid w:val="00D03FD9"/>
    <w:rsid w:val="00D03FEE"/>
    <w:rsid w:val="00D1334C"/>
    <w:rsid w:val="00D14238"/>
    <w:rsid w:val="00D2294B"/>
    <w:rsid w:val="00D25D04"/>
    <w:rsid w:val="00D31574"/>
    <w:rsid w:val="00D36438"/>
    <w:rsid w:val="00D43169"/>
    <w:rsid w:val="00D4476F"/>
    <w:rsid w:val="00D5617E"/>
    <w:rsid w:val="00D56595"/>
    <w:rsid w:val="00D57088"/>
    <w:rsid w:val="00D60DD5"/>
    <w:rsid w:val="00D64F8A"/>
    <w:rsid w:val="00D66E07"/>
    <w:rsid w:val="00D71A70"/>
    <w:rsid w:val="00D72192"/>
    <w:rsid w:val="00D7315C"/>
    <w:rsid w:val="00D73D13"/>
    <w:rsid w:val="00D73F04"/>
    <w:rsid w:val="00D74319"/>
    <w:rsid w:val="00D77D97"/>
    <w:rsid w:val="00D82031"/>
    <w:rsid w:val="00D82CDF"/>
    <w:rsid w:val="00D84462"/>
    <w:rsid w:val="00D87181"/>
    <w:rsid w:val="00D93221"/>
    <w:rsid w:val="00D97E65"/>
    <w:rsid w:val="00D97FA2"/>
    <w:rsid w:val="00DA2543"/>
    <w:rsid w:val="00DA4091"/>
    <w:rsid w:val="00DA5C6D"/>
    <w:rsid w:val="00DA6FE2"/>
    <w:rsid w:val="00DB3A9A"/>
    <w:rsid w:val="00DB5E07"/>
    <w:rsid w:val="00DB6276"/>
    <w:rsid w:val="00DB67F8"/>
    <w:rsid w:val="00DC17AA"/>
    <w:rsid w:val="00DD1BFF"/>
    <w:rsid w:val="00DD56F4"/>
    <w:rsid w:val="00DD6145"/>
    <w:rsid w:val="00DD66E0"/>
    <w:rsid w:val="00DD6D20"/>
    <w:rsid w:val="00DD7D27"/>
    <w:rsid w:val="00DE10AF"/>
    <w:rsid w:val="00DE2021"/>
    <w:rsid w:val="00DE3668"/>
    <w:rsid w:val="00DE493F"/>
    <w:rsid w:val="00DF219A"/>
    <w:rsid w:val="00DF2DEB"/>
    <w:rsid w:val="00E01EB1"/>
    <w:rsid w:val="00E035F1"/>
    <w:rsid w:val="00E03F30"/>
    <w:rsid w:val="00E0590E"/>
    <w:rsid w:val="00E07CFE"/>
    <w:rsid w:val="00E108C1"/>
    <w:rsid w:val="00E14035"/>
    <w:rsid w:val="00E17E5E"/>
    <w:rsid w:val="00E216F3"/>
    <w:rsid w:val="00E249A7"/>
    <w:rsid w:val="00E30E01"/>
    <w:rsid w:val="00E31527"/>
    <w:rsid w:val="00E35117"/>
    <w:rsid w:val="00E353D9"/>
    <w:rsid w:val="00E36AC0"/>
    <w:rsid w:val="00E404D5"/>
    <w:rsid w:val="00E5284B"/>
    <w:rsid w:val="00E558CA"/>
    <w:rsid w:val="00E6090C"/>
    <w:rsid w:val="00E71F25"/>
    <w:rsid w:val="00E73385"/>
    <w:rsid w:val="00E73394"/>
    <w:rsid w:val="00E744F6"/>
    <w:rsid w:val="00E76638"/>
    <w:rsid w:val="00E80ED2"/>
    <w:rsid w:val="00E838B6"/>
    <w:rsid w:val="00E8465E"/>
    <w:rsid w:val="00E94273"/>
    <w:rsid w:val="00E95754"/>
    <w:rsid w:val="00E96712"/>
    <w:rsid w:val="00E9776F"/>
    <w:rsid w:val="00E97BC6"/>
    <w:rsid w:val="00EA18FC"/>
    <w:rsid w:val="00EA20D9"/>
    <w:rsid w:val="00EA2FBC"/>
    <w:rsid w:val="00EA444A"/>
    <w:rsid w:val="00EA6509"/>
    <w:rsid w:val="00EC1E62"/>
    <w:rsid w:val="00EC36EF"/>
    <w:rsid w:val="00EC45A7"/>
    <w:rsid w:val="00EC4FF2"/>
    <w:rsid w:val="00EC6D46"/>
    <w:rsid w:val="00ED1259"/>
    <w:rsid w:val="00ED49DF"/>
    <w:rsid w:val="00ED5B7A"/>
    <w:rsid w:val="00EE11A5"/>
    <w:rsid w:val="00EF132F"/>
    <w:rsid w:val="00EF44C0"/>
    <w:rsid w:val="00EF5AC7"/>
    <w:rsid w:val="00EF5DB7"/>
    <w:rsid w:val="00F0276E"/>
    <w:rsid w:val="00F03353"/>
    <w:rsid w:val="00F075A2"/>
    <w:rsid w:val="00F13A1C"/>
    <w:rsid w:val="00F15DA9"/>
    <w:rsid w:val="00F21FA1"/>
    <w:rsid w:val="00F247CD"/>
    <w:rsid w:val="00F30554"/>
    <w:rsid w:val="00F348C9"/>
    <w:rsid w:val="00F34C0D"/>
    <w:rsid w:val="00F34E5F"/>
    <w:rsid w:val="00F4543A"/>
    <w:rsid w:val="00F47F7D"/>
    <w:rsid w:val="00F50FE7"/>
    <w:rsid w:val="00F527FC"/>
    <w:rsid w:val="00F61533"/>
    <w:rsid w:val="00F657B5"/>
    <w:rsid w:val="00F70522"/>
    <w:rsid w:val="00F722E2"/>
    <w:rsid w:val="00F75404"/>
    <w:rsid w:val="00F75813"/>
    <w:rsid w:val="00F81599"/>
    <w:rsid w:val="00F839E2"/>
    <w:rsid w:val="00F87B01"/>
    <w:rsid w:val="00F946BF"/>
    <w:rsid w:val="00F9478A"/>
    <w:rsid w:val="00F9783E"/>
    <w:rsid w:val="00FA068F"/>
    <w:rsid w:val="00FA2CA6"/>
    <w:rsid w:val="00FA3FAA"/>
    <w:rsid w:val="00FB3122"/>
    <w:rsid w:val="00FB778C"/>
    <w:rsid w:val="00FC064D"/>
    <w:rsid w:val="00FC16B9"/>
    <w:rsid w:val="00FC302A"/>
    <w:rsid w:val="00FD0AC5"/>
    <w:rsid w:val="00FD375C"/>
    <w:rsid w:val="00FD4130"/>
    <w:rsid w:val="00FD5AB9"/>
    <w:rsid w:val="00FD7BBC"/>
    <w:rsid w:val="00FE2D42"/>
    <w:rsid w:val="00FE7BB3"/>
    <w:rsid w:val="00FF0F82"/>
    <w:rsid w:val="00FF1C83"/>
    <w:rsid w:val="056E4199"/>
    <w:rsid w:val="05BE6FBF"/>
    <w:rsid w:val="09B725DE"/>
    <w:rsid w:val="0CD72F85"/>
    <w:rsid w:val="0CDC7C3F"/>
    <w:rsid w:val="0D7368A7"/>
    <w:rsid w:val="0E2B74E3"/>
    <w:rsid w:val="0FDA0943"/>
    <w:rsid w:val="14125F28"/>
    <w:rsid w:val="17921A6E"/>
    <w:rsid w:val="1E4617E7"/>
    <w:rsid w:val="1E863B02"/>
    <w:rsid w:val="1EA61F80"/>
    <w:rsid w:val="1EC95400"/>
    <w:rsid w:val="1F26124B"/>
    <w:rsid w:val="1F864330"/>
    <w:rsid w:val="20A639F1"/>
    <w:rsid w:val="2CD32FFD"/>
    <w:rsid w:val="2F4D7BA4"/>
    <w:rsid w:val="32371B85"/>
    <w:rsid w:val="335A5D31"/>
    <w:rsid w:val="37C91142"/>
    <w:rsid w:val="38CB67B0"/>
    <w:rsid w:val="3A2A01F4"/>
    <w:rsid w:val="3B482B89"/>
    <w:rsid w:val="3E9B61E8"/>
    <w:rsid w:val="414826AF"/>
    <w:rsid w:val="431A158D"/>
    <w:rsid w:val="45121D78"/>
    <w:rsid w:val="4808309F"/>
    <w:rsid w:val="495C76F5"/>
    <w:rsid w:val="50883340"/>
    <w:rsid w:val="52EE0C08"/>
    <w:rsid w:val="550A2096"/>
    <w:rsid w:val="582201CF"/>
    <w:rsid w:val="5C535C99"/>
    <w:rsid w:val="5D0A1501"/>
    <w:rsid w:val="5D495CBB"/>
    <w:rsid w:val="62C156F0"/>
    <w:rsid w:val="66C5657E"/>
    <w:rsid w:val="675B689C"/>
    <w:rsid w:val="6C3B0670"/>
    <w:rsid w:val="7BB4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nhideWhenUsed="0" w:uiPriority="35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99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39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9"/>
    <w:qFormat/>
    <w:uiPriority w:val="1"/>
    <w:pPr>
      <w:keepNext/>
      <w:ind w:left="540"/>
      <w:outlineLvl w:val="0"/>
    </w:pPr>
    <w:rPr>
      <w:u w:val="single"/>
    </w:rPr>
  </w:style>
  <w:style w:type="paragraph" w:styleId="3">
    <w:name w:val="heading 2"/>
    <w:basedOn w:val="1"/>
    <w:next w:val="1"/>
    <w:link w:val="40"/>
    <w:qFormat/>
    <w:uiPriority w:val="9"/>
    <w:pPr>
      <w:keepNext/>
      <w:ind w:left="900" w:hanging="360"/>
      <w:outlineLvl w:val="1"/>
    </w:pPr>
    <w:rPr>
      <w:u w:val="single"/>
    </w:rPr>
  </w:style>
  <w:style w:type="paragraph" w:styleId="4">
    <w:name w:val="heading 3"/>
    <w:basedOn w:val="1"/>
    <w:next w:val="1"/>
    <w:link w:val="41"/>
    <w:qFormat/>
    <w:uiPriority w:val="9"/>
    <w:pPr>
      <w:keepNext/>
      <w:ind w:left="540"/>
      <w:outlineLvl w:val="2"/>
    </w:pPr>
    <w:rPr>
      <w:b/>
      <w:bCs/>
    </w:rPr>
  </w:style>
  <w:style w:type="paragraph" w:styleId="5">
    <w:name w:val="heading 4"/>
    <w:basedOn w:val="1"/>
    <w:next w:val="1"/>
    <w:link w:val="42"/>
    <w:qFormat/>
    <w:uiPriority w:val="9"/>
    <w:pPr>
      <w:keepNext/>
      <w:jc w:val="center"/>
      <w:outlineLvl w:val="3"/>
    </w:pPr>
    <w:rPr>
      <w:rFonts w:ascii="Arial" w:hAnsi="Arial"/>
      <w:b/>
      <w:sz w:val="22"/>
      <w:u w:val="single"/>
    </w:rPr>
  </w:style>
  <w:style w:type="paragraph" w:styleId="6">
    <w:name w:val="heading 5"/>
    <w:basedOn w:val="1"/>
    <w:next w:val="1"/>
    <w:link w:val="43"/>
    <w:qFormat/>
    <w:uiPriority w:val="9"/>
    <w:pPr>
      <w:keepNext/>
      <w:jc w:val="center"/>
      <w:outlineLvl w:val="4"/>
    </w:pPr>
    <w:rPr>
      <w:b/>
      <w:bCs/>
    </w:rPr>
  </w:style>
  <w:style w:type="paragraph" w:styleId="7">
    <w:name w:val="heading 6"/>
    <w:basedOn w:val="1"/>
    <w:next w:val="1"/>
    <w:link w:val="44"/>
    <w:qFormat/>
    <w:uiPriority w:val="9"/>
    <w:pPr>
      <w:keepNext/>
      <w:jc w:val="center"/>
      <w:outlineLvl w:val="5"/>
    </w:pPr>
    <w:rPr>
      <w:b/>
      <w:sz w:val="28"/>
      <w:u w:val="single"/>
    </w:rPr>
  </w:style>
  <w:style w:type="paragraph" w:styleId="8">
    <w:name w:val="heading 7"/>
    <w:basedOn w:val="1"/>
    <w:next w:val="1"/>
    <w:link w:val="45"/>
    <w:qFormat/>
    <w:uiPriority w:val="9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8"/>
    <w:basedOn w:val="1"/>
    <w:next w:val="1"/>
    <w:link w:val="46"/>
    <w:qFormat/>
    <w:uiPriority w:val="9"/>
    <w:pPr>
      <w:spacing w:before="240" w:after="60"/>
      <w:outlineLvl w:val="7"/>
    </w:pPr>
    <w:rPr>
      <w:i/>
      <w:iCs/>
      <w:sz w:val="24"/>
      <w:szCs w:val="24"/>
    </w:rPr>
  </w:style>
  <w:style w:type="paragraph" w:styleId="10">
    <w:name w:val="heading 9"/>
    <w:basedOn w:val="1"/>
    <w:next w:val="1"/>
    <w:link w:val="47"/>
    <w:qFormat/>
    <w:uiPriority w:val="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annotation reference"/>
    <w:qFormat/>
    <w:uiPriority w:val="0"/>
    <w:rPr>
      <w:sz w:val="16"/>
      <w:szCs w:val="16"/>
    </w:rPr>
  </w:style>
  <w:style w:type="character" w:styleId="15">
    <w:name w:val="FollowedHyperlink"/>
    <w:qFormat/>
    <w:uiPriority w:val="99"/>
    <w:rPr>
      <w:color w:val="800080"/>
      <w:u w:val="single"/>
    </w:rPr>
  </w:style>
  <w:style w:type="character" w:styleId="16">
    <w:name w:val="Emphasis"/>
    <w:qFormat/>
    <w:uiPriority w:val="0"/>
    <w:rPr>
      <w:i/>
      <w:iCs/>
    </w:rPr>
  </w:style>
  <w:style w:type="character" w:styleId="17">
    <w:name w:val="Hyperlink"/>
    <w:qFormat/>
    <w:uiPriority w:val="0"/>
    <w:rPr>
      <w:color w:val="0000FF"/>
      <w:u w:val="single"/>
    </w:rPr>
  </w:style>
  <w:style w:type="character" w:styleId="18">
    <w:name w:val="page number"/>
    <w:qFormat/>
    <w:uiPriority w:val="99"/>
  </w:style>
  <w:style w:type="paragraph" w:styleId="19">
    <w:name w:val="toc 2"/>
    <w:basedOn w:val="1"/>
    <w:next w:val="1"/>
    <w:unhideWhenUsed/>
    <w:qFormat/>
    <w:uiPriority w:val="39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20">
    <w:name w:val="Body Text"/>
    <w:basedOn w:val="1"/>
    <w:link w:val="55"/>
    <w:qFormat/>
    <w:uiPriority w:val="1"/>
    <w:pPr>
      <w:jc w:val="both"/>
    </w:pPr>
    <w:rPr>
      <w:rFonts w:ascii="Courier New" w:hAnsi="Courier New"/>
      <w:bCs/>
    </w:rPr>
  </w:style>
  <w:style w:type="paragraph" w:styleId="21">
    <w:name w:val="annotation text"/>
    <w:basedOn w:val="1"/>
    <w:link w:val="53"/>
    <w:qFormat/>
    <w:uiPriority w:val="0"/>
  </w:style>
  <w:style w:type="paragraph" w:styleId="22">
    <w:name w:val="Body Text Indent 2"/>
    <w:basedOn w:val="1"/>
    <w:link w:val="54"/>
    <w:qFormat/>
    <w:uiPriority w:val="99"/>
    <w:pPr>
      <w:ind w:left="540"/>
      <w:jc w:val="right"/>
    </w:pPr>
    <w:rPr>
      <w:b/>
      <w:bCs/>
    </w:rPr>
  </w:style>
  <w:style w:type="paragraph" w:styleId="23">
    <w:name w:val="Title"/>
    <w:basedOn w:val="1"/>
    <w:link w:val="59"/>
    <w:qFormat/>
    <w:uiPriority w:val="0"/>
    <w:pPr>
      <w:jc w:val="center"/>
    </w:pPr>
    <w:rPr>
      <w:b/>
      <w:i/>
      <w:sz w:val="24"/>
    </w:rPr>
  </w:style>
  <w:style w:type="paragraph" w:styleId="24">
    <w:name w:val="Normal (Web)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25">
    <w:name w:val="Plain Text"/>
    <w:basedOn w:val="1"/>
    <w:link w:val="57"/>
    <w:qFormat/>
    <w:uiPriority w:val="99"/>
    <w:rPr>
      <w:rFonts w:ascii="Courier New" w:hAnsi="Courier New"/>
    </w:rPr>
  </w:style>
  <w:style w:type="paragraph" w:styleId="26">
    <w:name w:val="Body Text 3"/>
    <w:basedOn w:val="1"/>
    <w:link w:val="51"/>
    <w:qFormat/>
    <w:uiPriority w:val="0"/>
    <w:pPr>
      <w:jc w:val="both"/>
    </w:pPr>
    <w:rPr>
      <w:sz w:val="28"/>
    </w:rPr>
  </w:style>
  <w:style w:type="paragraph" w:styleId="27">
    <w:name w:val="Body Text 2"/>
    <w:basedOn w:val="1"/>
    <w:link w:val="50"/>
    <w:qFormat/>
    <w:uiPriority w:val="0"/>
    <w:pPr>
      <w:jc w:val="both"/>
    </w:pPr>
    <w:rPr>
      <w:b/>
      <w:sz w:val="28"/>
    </w:rPr>
  </w:style>
  <w:style w:type="paragraph" w:styleId="28">
    <w:name w:val="header"/>
    <w:basedOn w:val="1"/>
    <w:link w:val="48"/>
    <w:qFormat/>
    <w:uiPriority w:val="99"/>
    <w:pPr>
      <w:tabs>
        <w:tab w:val="center" w:pos="4419"/>
        <w:tab w:val="right" w:pos="8838"/>
      </w:tabs>
    </w:pPr>
  </w:style>
  <w:style w:type="paragraph" w:styleId="29">
    <w:name w:val="footer"/>
    <w:basedOn w:val="1"/>
    <w:link w:val="49"/>
    <w:qFormat/>
    <w:uiPriority w:val="99"/>
    <w:pPr>
      <w:tabs>
        <w:tab w:val="center" w:pos="4419"/>
        <w:tab w:val="right" w:pos="8838"/>
      </w:tabs>
    </w:pPr>
  </w:style>
  <w:style w:type="paragraph" w:styleId="30">
    <w:name w:val="Document Map"/>
    <w:basedOn w:val="1"/>
    <w:link w:val="65"/>
    <w:qFormat/>
    <w:uiPriority w:val="99"/>
    <w:pPr>
      <w:shd w:val="clear" w:color="auto" w:fill="000080"/>
    </w:pPr>
    <w:rPr>
      <w:rFonts w:ascii="Tahoma" w:hAnsi="Tahoma"/>
    </w:rPr>
  </w:style>
  <w:style w:type="paragraph" w:styleId="31">
    <w:name w:val="caption"/>
    <w:basedOn w:val="1"/>
    <w:next w:val="1"/>
    <w:qFormat/>
    <w:uiPriority w:val="35"/>
    <w:pPr>
      <w:overflowPunct w:val="0"/>
      <w:autoSpaceDE w:val="0"/>
      <w:autoSpaceDN w:val="0"/>
      <w:adjustRightInd w:val="0"/>
      <w:jc w:val="both"/>
    </w:pPr>
    <w:rPr>
      <w:rFonts w:ascii="Arial" w:hAnsi="Arial"/>
      <w:b/>
      <w:i/>
      <w:sz w:val="22"/>
      <w:szCs w:val="24"/>
    </w:rPr>
  </w:style>
  <w:style w:type="paragraph" w:styleId="32">
    <w:name w:val="Body Text Indent 3"/>
    <w:basedOn w:val="1"/>
    <w:link w:val="56"/>
    <w:qFormat/>
    <w:uiPriority w:val="99"/>
    <w:pPr>
      <w:spacing w:after="120"/>
      <w:ind w:left="283"/>
    </w:pPr>
    <w:rPr>
      <w:sz w:val="16"/>
      <w:szCs w:val="16"/>
    </w:rPr>
  </w:style>
  <w:style w:type="paragraph" w:styleId="33">
    <w:name w:val="toc 3"/>
    <w:basedOn w:val="1"/>
    <w:next w:val="1"/>
    <w:unhideWhenUsed/>
    <w:qFormat/>
    <w:uiPriority w:val="39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34">
    <w:name w:val="Balloon Text"/>
    <w:basedOn w:val="1"/>
    <w:link w:val="70"/>
    <w:qFormat/>
    <w:uiPriority w:val="99"/>
    <w:rPr>
      <w:rFonts w:ascii="Tahoma" w:hAnsi="Tahoma"/>
      <w:sz w:val="16"/>
      <w:szCs w:val="16"/>
    </w:rPr>
  </w:style>
  <w:style w:type="paragraph" w:styleId="35">
    <w:name w:val="Subtitle"/>
    <w:basedOn w:val="1"/>
    <w:next w:val="1"/>
    <w:link w:val="105"/>
    <w:qFormat/>
    <w:uiPriority w:val="0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paragraph" w:styleId="36">
    <w:name w:val="toc 1"/>
    <w:basedOn w:val="1"/>
    <w:next w:val="1"/>
    <w:qFormat/>
    <w:uiPriority w:val="39"/>
  </w:style>
  <w:style w:type="paragraph" w:styleId="37">
    <w:name w:val="Body Text Indent"/>
    <w:basedOn w:val="1"/>
    <w:link w:val="52"/>
    <w:uiPriority w:val="0"/>
    <w:pPr>
      <w:tabs>
        <w:tab w:val="left" w:pos="284"/>
      </w:tabs>
      <w:ind w:firstLine="1276"/>
    </w:pPr>
  </w:style>
  <w:style w:type="table" w:styleId="38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9">
    <w:name w:val="Título 1 Char"/>
    <w:link w:val="2"/>
    <w:qFormat/>
    <w:uiPriority w:val="1"/>
    <w:rPr>
      <w:u w:val="single"/>
    </w:rPr>
  </w:style>
  <w:style w:type="character" w:customStyle="1" w:styleId="40">
    <w:name w:val="Título 2 Char"/>
    <w:link w:val="3"/>
    <w:qFormat/>
    <w:uiPriority w:val="9"/>
    <w:rPr>
      <w:u w:val="single"/>
    </w:rPr>
  </w:style>
  <w:style w:type="character" w:customStyle="1" w:styleId="41">
    <w:name w:val="Título 3 Char"/>
    <w:link w:val="4"/>
    <w:qFormat/>
    <w:uiPriority w:val="9"/>
    <w:rPr>
      <w:b/>
      <w:bCs/>
      <w:lang w:val="pt-BR" w:eastAsia="pt-BR" w:bidi="ar-SA"/>
    </w:rPr>
  </w:style>
  <w:style w:type="character" w:customStyle="1" w:styleId="42">
    <w:name w:val="Título 4 Char"/>
    <w:link w:val="5"/>
    <w:qFormat/>
    <w:uiPriority w:val="9"/>
    <w:rPr>
      <w:rFonts w:ascii="Arial" w:hAnsi="Arial"/>
      <w:b/>
      <w:sz w:val="22"/>
      <w:u w:val="single"/>
      <w:lang w:val="pt-BR" w:eastAsia="pt-BR" w:bidi="ar-SA"/>
    </w:rPr>
  </w:style>
  <w:style w:type="character" w:customStyle="1" w:styleId="43">
    <w:name w:val="Título 5 Char"/>
    <w:link w:val="6"/>
    <w:qFormat/>
    <w:uiPriority w:val="9"/>
    <w:rPr>
      <w:b/>
      <w:bCs/>
      <w:lang w:val="pt-BR" w:eastAsia="pt-BR" w:bidi="ar-SA"/>
    </w:rPr>
  </w:style>
  <w:style w:type="character" w:customStyle="1" w:styleId="44">
    <w:name w:val="Título 6 Char"/>
    <w:link w:val="7"/>
    <w:qFormat/>
    <w:uiPriority w:val="9"/>
    <w:rPr>
      <w:b/>
      <w:sz w:val="28"/>
      <w:u w:val="single"/>
    </w:rPr>
  </w:style>
  <w:style w:type="character" w:customStyle="1" w:styleId="45">
    <w:name w:val="Título 7 Char"/>
    <w:link w:val="8"/>
    <w:qFormat/>
    <w:uiPriority w:val="9"/>
    <w:rPr>
      <w:rFonts w:ascii="Calibri" w:hAnsi="Calibri"/>
      <w:sz w:val="24"/>
      <w:szCs w:val="24"/>
      <w:lang w:bidi="ar-SA"/>
    </w:rPr>
  </w:style>
  <w:style w:type="character" w:customStyle="1" w:styleId="46">
    <w:name w:val="Título 8 Char"/>
    <w:link w:val="9"/>
    <w:qFormat/>
    <w:uiPriority w:val="9"/>
    <w:rPr>
      <w:i/>
      <w:iCs/>
      <w:sz w:val="24"/>
      <w:szCs w:val="24"/>
    </w:rPr>
  </w:style>
  <w:style w:type="character" w:customStyle="1" w:styleId="47">
    <w:name w:val="Título 9 Char"/>
    <w:link w:val="10"/>
    <w:qFormat/>
    <w:uiPriority w:val="9"/>
    <w:rPr>
      <w:rFonts w:ascii="Cambria" w:hAnsi="Cambria"/>
      <w:sz w:val="22"/>
      <w:szCs w:val="22"/>
      <w:lang w:bidi="ar-SA"/>
    </w:rPr>
  </w:style>
  <w:style w:type="character" w:customStyle="1" w:styleId="48">
    <w:name w:val="Cabeçalho Char"/>
    <w:link w:val="28"/>
    <w:qFormat/>
    <w:uiPriority w:val="99"/>
  </w:style>
  <w:style w:type="character" w:customStyle="1" w:styleId="49">
    <w:name w:val="Rodapé Char"/>
    <w:link w:val="29"/>
    <w:qFormat/>
    <w:uiPriority w:val="99"/>
  </w:style>
  <w:style w:type="character" w:customStyle="1" w:styleId="50">
    <w:name w:val="Corpo de texto 2 Char"/>
    <w:link w:val="27"/>
    <w:qFormat/>
    <w:uiPriority w:val="0"/>
    <w:rPr>
      <w:b/>
      <w:sz w:val="28"/>
    </w:rPr>
  </w:style>
  <w:style w:type="character" w:customStyle="1" w:styleId="51">
    <w:name w:val="Corpo de texto 3 Char"/>
    <w:link w:val="26"/>
    <w:qFormat/>
    <w:uiPriority w:val="0"/>
    <w:rPr>
      <w:sz w:val="28"/>
    </w:rPr>
  </w:style>
  <w:style w:type="character" w:customStyle="1" w:styleId="52">
    <w:name w:val="Recuo de corpo de texto Char"/>
    <w:basedOn w:val="11"/>
    <w:link w:val="37"/>
    <w:qFormat/>
    <w:uiPriority w:val="0"/>
  </w:style>
  <w:style w:type="character" w:customStyle="1" w:styleId="53">
    <w:name w:val="Texto de comentário Char"/>
    <w:link w:val="21"/>
    <w:qFormat/>
    <w:uiPriority w:val="0"/>
  </w:style>
  <w:style w:type="character" w:customStyle="1" w:styleId="54">
    <w:name w:val="Recuo de corpo de texto 2 Char"/>
    <w:link w:val="22"/>
    <w:qFormat/>
    <w:uiPriority w:val="99"/>
    <w:rPr>
      <w:b/>
      <w:bCs/>
      <w:lang w:val="pt-BR" w:eastAsia="pt-BR" w:bidi="ar-SA"/>
    </w:rPr>
  </w:style>
  <w:style w:type="character" w:customStyle="1" w:styleId="55">
    <w:name w:val="Corpo de texto Char"/>
    <w:link w:val="20"/>
    <w:qFormat/>
    <w:uiPriority w:val="99"/>
    <w:rPr>
      <w:rFonts w:ascii="Courier New" w:hAnsi="Courier New" w:cs="Courier New"/>
      <w:bCs/>
    </w:rPr>
  </w:style>
  <w:style w:type="character" w:customStyle="1" w:styleId="56">
    <w:name w:val="Recuo de corpo de texto 3 Char"/>
    <w:link w:val="32"/>
    <w:qFormat/>
    <w:uiPriority w:val="99"/>
    <w:rPr>
      <w:sz w:val="16"/>
      <w:szCs w:val="16"/>
    </w:rPr>
  </w:style>
  <w:style w:type="character" w:customStyle="1" w:styleId="57">
    <w:name w:val="Texto sem Formatação Char"/>
    <w:link w:val="25"/>
    <w:qFormat/>
    <w:uiPriority w:val="99"/>
    <w:rPr>
      <w:rFonts w:ascii="Courier New" w:hAnsi="Courier New"/>
      <w:lang w:val="pt-BR" w:eastAsia="pt-BR" w:bidi="ar-SA"/>
    </w:rPr>
  </w:style>
  <w:style w:type="paragraph" w:customStyle="1" w:styleId="58">
    <w:name w:val="compras"/>
    <w:qFormat/>
    <w:uiPriority w:val="0"/>
    <w:pPr>
      <w:jc w:val="both"/>
    </w:pPr>
    <w:rPr>
      <w:rFonts w:ascii="Times New Roman" w:hAnsi="Times New Roman" w:eastAsia="Times New Roman" w:cs="Times New Roman"/>
      <w:kern w:val="24"/>
      <w:sz w:val="24"/>
      <w:lang w:val="pt-BR" w:eastAsia="pt-BR" w:bidi="ar-SA"/>
    </w:rPr>
  </w:style>
  <w:style w:type="character" w:customStyle="1" w:styleId="59">
    <w:name w:val="Título Char"/>
    <w:link w:val="23"/>
    <w:qFormat/>
    <w:uiPriority w:val="0"/>
    <w:rPr>
      <w:b/>
      <w:i/>
      <w:sz w:val="24"/>
    </w:rPr>
  </w:style>
  <w:style w:type="paragraph" w:customStyle="1" w:styleId="60">
    <w:name w:val="Blockquote"/>
    <w:basedOn w:val="1"/>
    <w:qFormat/>
    <w:uiPriority w:val="0"/>
    <w:pPr>
      <w:spacing w:before="100" w:after="100"/>
      <w:ind w:left="360" w:right="360"/>
    </w:pPr>
    <w:rPr>
      <w:sz w:val="24"/>
      <w:szCs w:val="24"/>
    </w:rPr>
  </w:style>
  <w:style w:type="paragraph" w:customStyle="1" w:styleId="61">
    <w:name w:val="Estilo1"/>
    <w:basedOn w:val="1"/>
    <w:qFormat/>
    <w:uiPriority w:val="0"/>
    <w:pPr>
      <w:spacing w:after="120"/>
      <w:jc w:val="both"/>
    </w:pPr>
    <w:rPr>
      <w:rFonts w:ascii="Arial" w:hAnsi="Arial" w:cs="Arial"/>
    </w:rPr>
  </w:style>
  <w:style w:type="paragraph" w:styleId="62">
    <w:name w:val="List Paragraph"/>
    <w:basedOn w:val="1"/>
    <w:qFormat/>
    <w:uiPriority w:val="34"/>
    <w:pPr>
      <w:ind w:left="708"/>
    </w:pPr>
  </w:style>
  <w:style w:type="paragraph" w:customStyle="1" w:styleId="63">
    <w:name w:val="Texto em bloco1"/>
    <w:basedOn w:val="1"/>
    <w:qFormat/>
    <w:uiPriority w:val="0"/>
    <w:pPr>
      <w:overflowPunct w:val="0"/>
      <w:autoSpaceDE w:val="0"/>
      <w:autoSpaceDN w:val="0"/>
      <w:adjustRightInd w:val="0"/>
      <w:spacing w:line="288" w:lineRule="atLeast"/>
      <w:ind w:left="1418" w:right="50" w:hanging="1418"/>
      <w:jc w:val="both"/>
      <w:textAlignment w:val="baseline"/>
    </w:pPr>
    <w:rPr>
      <w:sz w:val="25"/>
    </w:rPr>
  </w:style>
  <w:style w:type="paragraph" w:customStyle="1" w:styleId="64">
    <w:name w:val="Corpo de texto 21"/>
    <w:basedOn w:val="1"/>
    <w:qFormat/>
    <w:uiPriority w:val="0"/>
    <w:pPr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i/>
      <w:sz w:val="26"/>
    </w:rPr>
  </w:style>
  <w:style w:type="character" w:customStyle="1" w:styleId="65">
    <w:name w:val="Mapa do Documento Char"/>
    <w:link w:val="30"/>
    <w:qFormat/>
    <w:uiPriority w:val="99"/>
    <w:rPr>
      <w:rFonts w:ascii="Tahoma" w:hAnsi="Tahoma" w:cs="Tahoma"/>
      <w:shd w:val="clear" w:color="auto" w:fill="000080"/>
    </w:rPr>
  </w:style>
  <w:style w:type="character" w:customStyle="1" w:styleId="66">
    <w:name w:val="WW-Fonte parág. padrão"/>
    <w:qFormat/>
    <w:uiPriority w:val="0"/>
  </w:style>
  <w:style w:type="character" w:customStyle="1" w:styleId="67">
    <w:name w:val="WW8Num1z0"/>
    <w:qFormat/>
    <w:uiPriority w:val="0"/>
    <w:rPr>
      <w:rFonts w:ascii="Times New Roman" w:hAnsi="Times New Roman"/>
    </w:rPr>
  </w:style>
  <w:style w:type="paragraph" w:customStyle="1" w:styleId="68">
    <w:name w:val="WW-Texto simples"/>
    <w:basedOn w:val="1"/>
    <w:qFormat/>
    <w:uiPriority w:val="0"/>
    <w:pPr>
      <w:suppressAutoHyphens/>
    </w:pPr>
    <w:rPr>
      <w:rFonts w:ascii="Courier New" w:hAnsi="Courier New"/>
    </w:rPr>
  </w:style>
  <w:style w:type="paragraph" w:customStyle="1" w:styleId="69">
    <w:name w:val="Conteúdo da moldura"/>
    <w:basedOn w:val="20"/>
    <w:qFormat/>
    <w:uiPriority w:val="0"/>
    <w:pPr>
      <w:suppressAutoHyphens/>
      <w:spacing w:after="120"/>
      <w:jc w:val="left"/>
    </w:pPr>
    <w:rPr>
      <w:rFonts w:ascii="Times New Roman" w:hAnsi="Times New Roman"/>
      <w:bCs w:val="0"/>
    </w:rPr>
  </w:style>
  <w:style w:type="character" w:customStyle="1" w:styleId="70">
    <w:name w:val="Texto de balão Char"/>
    <w:link w:val="34"/>
    <w:qFormat/>
    <w:uiPriority w:val="99"/>
    <w:rPr>
      <w:rFonts w:ascii="Tahoma" w:hAnsi="Tahoma" w:cs="Tahoma"/>
      <w:sz w:val="16"/>
      <w:szCs w:val="16"/>
    </w:rPr>
  </w:style>
  <w:style w:type="paragraph" w:customStyle="1" w:styleId="71">
    <w:name w:val="Block Text1"/>
    <w:basedOn w:val="1"/>
    <w:qFormat/>
    <w:uiPriority w:val="0"/>
    <w:pPr>
      <w:overflowPunct w:val="0"/>
      <w:autoSpaceDE w:val="0"/>
      <w:autoSpaceDN w:val="0"/>
      <w:adjustRightInd w:val="0"/>
      <w:spacing w:line="288" w:lineRule="atLeast"/>
      <w:ind w:left="1418" w:right="50" w:hanging="1418"/>
      <w:jc w:val="both"/>
      <w:textAlignment w:val="baseline"/>
    </w:pPr>
    <w:rPr>
      <w:sz w:val="25"/>
    </w:rPr>
  </w:style>
  <w:style w:type="paragraph" w:customStyle="1" w:styleId="72">
    <w:name w:val="Body Text 21"/>
    <w:basedOn w:val="1"/>
    <w:qFormat/>
    <w:uiPriority w:val="0"/>
    <w:pPr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i/>
      <w:sz w:val="26"/>
    </w:rPr>
  </w:style>
  <w:style w:type="paragraph" w:customStyle="1" w:styleId="73">
    <w:name w:val="TOC Heading"/>
    <w:basedOn w:val="2"/>
    <w:next w:val="1"/>
    <w:semiHidden/>
    <w:unhideWhenUsed/>
    <w:qFormat/>
    <w:uiPriority w:val="39"/>
    <w:pPr>
      <w:keepLines/>
      <w:spacing w:before="480" w:line="276" w:lineRule="auto"/>
      <w:ind w:left="0"/>
      <w:outlineLvl w:val="9"/>
    </w:pPr>
    <w:rPr>
      <w:rFonts w:ascii="Cambria" w:hAnsi="Cambria"/>
      <w:b/>
      <w:bCs/>
      <w:color w:val="365F91"/>
      <w:sz w:val="28"/>
      <w:szCs w:val="28"/>
      <w:u w:val="none"/>
    </w:rPr>
  </w:style>
  <w:style w:type="paragraph" w:customStyle="1" w:styleId="74">
    <w:name w:val="xl6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75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76">
    <w:name w:val="xl67"/>
    <w:basedOn w:val="1"/>
    <w:qFormat/>
    <w:uiPriority w:val="0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77">
    <w:name w:val="xl68"/>
    <w:basedOn w:val="1"/>
    <w:qFormat/>
    <w:uiPriority w:val="0"/>
    <w:pPr>
      <w:pBdr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78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79">
    <w:name w:val="xl70"/>
    <w:basedOn w:val="1"/>
    <w:qFormat/>
    <w:uiPriority w:val="0"/>
    <w:pPr>
      <w:pBdr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0">
    <w:name w:val="xl71"/>
    <w:basedOn w:val="1"/>
    <w:qFormat/>
    <w:uiPriority w:val="0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1">
    <w:name w:val="xl72"/>
    <w:basedOn w:val="1"/>
    <w:qFormat/>
    <w:uiPriority w:val="0"/>
    <w:pPr>
      <w:pBdr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2">
    <w:name w:val="xl73"/>
    <w:basedOn w:val="1"/>
    <w:qFormat/>
    <w:uiPriority w:val="0"/>
    <w:pPr>
      <w:pBdr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83">
    <w:name w:val="xl74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4">
    <w:name w:val="xl75"/>
    <w:basedOn w:val="1"/>
    <w:qFormat/>
    <w:uiPriority w:val="0"/>
    <w:pP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85">
    <w:name w:val="xl76"/>
    <w:basedOn w:val="1"/>
    <w:qFormat/>
    <w:uiPriority w:val="0"/>
    <w:pPr>
      <w:pBdr>
        <w:top w:val="single" w:color="auto" w:sz="8" w:space="0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86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87">
    <w:name w:val="xl78"/>
    <w:basedOn w:val="1"/>
    <w:qFormat/>
    <w:uiPriority w:val="0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88">
    <w:name w:val="xl79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89">
    <w:name w:val="xl80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0">
    <w:name w:val="xl81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1">
    <w:name w:val="xl82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2">
    <w:name w:val="xl83"/>
    <w:basedOn w:val="1"/>
    <w:qFormat/>
    <w:uiPriority w:val="0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3">
    <w:name w:val="xl84"/>
    <w:basedOn w:val="1"/>
    <w:qFormat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4">
    <w:name w:val="xl85"/>
    <w:basedOn w:val="1"/>
    <w:qFormat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5">
    <w:name w:val="xl86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6">
    <w:name w:val="xl87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7">
    <w:name w:val="xl88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8">
    <w:name w:val="xl89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9">
    <w:name w:val="xl90"/>
    <w:basedOn w:val="1"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0">
    <w:name w:val="xl91"/>
    <w:basedOn w:val="1"/>
    <w:qFormat/>
    <w:uiPriority w:val="0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1">
    <w:name w:val="xl92"/>
    <w:basedOn w:val="1"/>
    <w:qFormat/>
    <w:uiPriority w:val="0"/>
    <w:pPr>
      <w:pBdr>
        <w:left w:val="single" w:color="auto" w:sz="8" w:space="0"/>
        <w:right w:val="single" w:color="auto" w:sz="8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2">
    <w:name w:val="xl93"/>
    <w:basedOn w:val="1"/>
    <w:uiPriority w:val="0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3">
    <w:name w:val="xl94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4">
    <w:name w:val="xl95"/>
    <w:basedOn w:val="1"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character" w:customStyle="1" w:styleId="105">
    <w:name w:val="Subtítulo Char"/>
    <w:link w:val="35"/>
    <w:uiPriority w:val="0"/>
    <w:rPr>
      <w:rFonts w:ascii="Cambria" w:hAnsi="Cambria" w:eastAsia="Times New Roman" w:cs="Times New Roman"/>
      <w:sz w:val="24"/>
      <w:szCs w:val="24"/>
    </w:rPr>
  </w:style>
  <w:style w:type="character" w:customStyle="1" w:styleId="106">
    <w:name w:val="apple-converted-space"/>
    <w:qFormat/>
    <w:uiPriority w:val="0"/>
  </w:style>
  <w:style w:type="paragraph" w:customStyle="1" w:styleId="107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08">
    <w:name w:val="Corpo"/>
    <w:uiPriority w:val="99"/>
    <w:pPr>
      <w:pBdr>
        <w:top w:val="none" w:color="FFFFFF" w:sz="0" w:space="31"/>
        <w:left w:val="none" w:color="FFFFFF" w:sz="0" w:space="31"/>
        <w:bottom w:val="none" w:color="FFFFFF" w:sz="0" w:space="31"/>
        <w:right w:val="none" w:color="FFFFFF" w:sz="0" w:space="31"/>
      </w:pBdr>
    </w:pPr>
    <w:rPr>
      <w:rFonts w:ascii="Times New Roman" w:hAnsi="Times New Roman" w:eastAsia="Arial Unicode MS" w:cs="Times New Roman"/>
      <w:color w:val="000000"/>
      <w:u w:color="000000"/>
      <w:lang w:val="pt-PT" w:eastAsia="pt-BR" w:bidi="ar-SA"/>
    </w:rPr>
  </w:style>
  <w:style w:type="paragraph" w:customStyle="1" w:styleId="109">
    <w:name w:val="style3"/>
    <w:basedOn w:val="1"/>
    <w:qFormat/>
    <w:uiPriority w:val="0"/>
    <w:pPr>
      <w:spacing w:before="100" w:beforeAutospacing="1" w:after="100" w:afterAutospacing="1"/>
    </w:pPr>
    <w:rPr>
      <w:rFonts w:ascii="Verdana" w:hAnsi="Verdana"/>
      <w:color w:val="003366"/>
      <w:sz w:val="23"/>
      <w:szCs w:val="23"/>
    </w:rPr>
  </w:style>
  <w:style w:type="paragraph" w:customStyle="1" w:styleId="110">
    <w:name w:val="Assunto"/>
    <w:basedOn w:val="1"/>
    <w:qFormat/>
    <w:uiPriority w:val="9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</w:rPr>
  </w:style>
  <w:style w:type="paragraph" w:customStyle="1" w:styleId="111">
    <w:name w:val="Artigo1"/>
    <w:basedOn w:val="1"/>
    <w:qFormat/>
    <w:uiPriority w:val="0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</w:rPr>
  </w:style>
  <w:style w:type="paragraph" w:customStyle="1" w:styleId="112">
    <w:name w:val="assunto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113">
    <w:name w:val="artigo1"/>
    <w:basedOn w:val="1"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114">
    <w:name w:val="artigo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115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116">
    <w:name w:val="Inciso"/>
    <w:basedOn w:val="1"/>
    <w:qFormat/>
    <w:uiPriority w:val="0"/>
    <w:pPr>
      <w:autoSpaceDE w:val="0"/>
      <w:autoSpaceDN w:val="0"/>
      <w:adjustRightInd w:val="0"/>
      <w:spacing w:before="57" w:after="57"/>
      <w:ind w:left="794"/>
      <w:jc w:val="both"/>
    </w:pPr>
    <w:rPr>
      <w:rFonts w:ascii="Arial" w:hAnsi="Arial" w:cs="Arial"/>
    </w:rPr>
  </w:style>
  <w:style w:type="paragraph" w:customStyle="1" w:styleId="117">
    <w:name w:val="Artigo"/>
    <w:basedOn w:val="1"/>
    <w:uiPriority w:val="9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b/>
      <w:bCs/>
      <w:u w:val="single"/>
    </w:rPr>
  </w:style>
  <w:style w:type="paragraph" w:customStyle="1" w:styleId="118">
    <w:name w:val="Texto padrão"/>
    <w:basedOn w:val="1"/>
    <w:qFormat/>
    <w:uiPriority w:val="9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119">
    <w:name w:val="Parágrafo"/>
    <w:basedOn w:val="1"/>
    <w:qFormat/>
    <w:uiPriority w:val="99"/>
    <w:pPr>
      <w:autoSpaceDE w:val="0"/>
      <w:autoSpaceDN w:val="0"/>
      <w:adjustRightInd w:val="0"/>
      <w:spacing w:before="74" w:after="74"/>
      <w:ind w:left="397"/>
      <w:jc w:val="both"/>
    </w:pPr>
    <w:rPr>
      <w:rFonts w:ascii="Arial" w:hAnsi="Arial" w:cs="Arial"/>
    </w:rPr>
  </w:style>
  <w:style w:type="paragraph" w:customStyle="1" w:styleId="120">
    <w:name w:val="Table Paragraph"/>
    <w:basedOn w:val="1"/>
    <w:qFormat/>
    <w:uiPriority w:val="1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PAPEL%20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F6E02B-6580-45E9-980C-7B0765D765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</Template>
  <Pages>1</Pages>
  <Words>279</Words>
  <Characters>1509</Characters>
  <Lines>12</Lines>
  <Paragraphs>3</Paragraphs>
  <TotalTime>1</TotalTime>
  <ScaleCrop>false</ScaleCrop>
  <LinksUpToDate>false</LinksUpToDate>
  <CharactersWithSpaces>1785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2019-12-19T13:48:00Z</dcterms:created>
  <dc:creator>ricx0</dc:creator>
  <cp:lastModifiedBy>Admin</cp:lastModifiedBy>
  <cp:lastPrinted>2022-02-02T13:54:39Z</cp:lastPrinted>
  <dcterms:modified xsi:type="dcterms:W3CDTF">2022-02-02T14:16:43Z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1D05571EA15B42EAB3F92C920B8CCEAE</vt:lpwstr>
  </property>
</Properties>
</file>