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200" w:line="360" w:lineRule="auto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>
      <w:pPr>
        <w:pStyle w:val="3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200" w:line="360" w:lineRule="auto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>
      <w:pPr>
        <w:pStyle w:val="3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200" w:line="360" w:lineRule="auto"/>
        <w:jc w:val="center"/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pt-BR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pt-BR"/>
        </w:rPr>
        <w:t>EDITAL Nº 03/2023</w:t>
      </w:r>
    </w:p>
    <w:p>
      <w:pPr>
        <w:pStyle w:val="3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200" w:line="360" w:lineRule="auto"/>
        <w:jc w:val="both"/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pt-BR"/>
        </w:rPr>
      </w:pPr>
      <w:r>
        <w:rPr>
          <w:rFonts w:hint="default" w:ascii="Times New Roman" w:hAnsi="Times New Roman" w:eastAsia="Times New Roman" w:cs="Times New Roman"/>
          <w:b/>
          <w:bCs/>
          <w:color w:val="000000"/>
          <w:sz w:val="24"/>
          <w:szCs w:val="24"/>
          <w:lang w:val="pt-BR"/>
        </w:rPr>
        <w:t>EDITAL DE PRORROGAÇÃO DA DATA DE PROVA DO PROCESSO SELETIVO DO CONSELHO TUTELAR  PARA O QUADRIÊNIO 2024/2027</w:t>
      </w:r>
    </w:p>
    <w:p>
      <w:pPr>
        <w:keepNext w:val="0"/>
        <w:keepLines w:val="0"/>
        <w:widowControl/>
        <w:suppressLineNumbers w:val="0"/>
        <w:jc w:val="both"/>
        <w:rPr>
          <w:rFonts w:hint="default" w:eastAsia="SimSun" w:cs="Times New Roman"/>
          <w:color w:val="000000"/>
          <w:kern w:val="0"/>
          <w:sz w:val="24"/>
          <w:szCs w:val="24"/>
          <w:lang w:val="pt-BR" w:eastAsia="zh-CN" w:bidi="ar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ab/>
      </w: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O PRESIDENTE DO CONSELHO MUNICIPAL DOS DIREITOS DA CRIANÇA E DO ADOLESCENTE DE DOURADO,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>no uso da atribuição que lhe é conferida pela Lei Municipal n° 909/1998 e suas alterações, torna público que est</w:t>
      </w:r>
      <w:r>
        <w:rPr>
          <w:rFonts w:hint="default" w:eastAsia="SimSun" w:cs="Times New Roman"/>
          <w:color w:val="000000"/>
          <w:kern w:val="0"/>
          <w:sz w:val="24"/>
          <w:szCs w:val="24"/>
          <w:lang w:val="pt-BR" w:eastAsia="zh-CN" w:bidi="ar"/>
        </w:rPr>
        <w:t>á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  <w:t>prorrogada</w:t>
      </w:r>
      <w:r>
        <w:rPr>
          <w:rFonts w:hint="default" w:eastAsia="SimSun" w:cs="Times New Roman"/>
          <w:color w:val="000000"/>
          <w:kern w:val="0"/>
          <w:sz w:val="24"/>
          <w:szCs w:val="24"/>
          <w:lang w:val="pt-BR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>a</w:t>
      </w:r>
      <w:r>
        <w:rPr>
          <w:rFonts w:hint="default" w:eastAsia="SimSun" w:cs="Times New Roman"/>
          <w:color w:val="000000"/>
          <w:kern w:val="0"/>
          <w:sz w:val="24"/>
          <w:szCs w:val="24"/>
          <w:lang w:val="pt-BR" w:eastAsia="zh-CN" w:bidi="ar"/>
        </w:rPr>
        <w:t xml:space="preserve"> data de prova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 xml:space="preserve"> para seleção dos cinco membros titulares, e respectivos suplentes, do Conselho Tutelar de Dourado, para o quadriênio 2024/2027 (de 10 de janeiro de 2024 a 09 de janeiro de janeiro de 2027)</w:t>
      </w:r>
      <w:r>
        <w:rPr>
          <w:rFonts w:hint="default" w:eastAsia="SimSun" w:cs="Times New Roman"/>
          <w:color w:val="000000"/>
          <w:kern w:val="0"/>
          <w:sz w:val="24"/>
          <w:szCs w:val="24"/>
          <w:lang w:val="pt-BR" w:eastAsia="zh-CN" w:bidi="ar"/>
        </w:rPr>
        <w:t xml:space="preserve"> nos seguintes termos:</w:t>
      </w:r>
    </w:p>
    <w:p>
      <w:pPr>
        <w:keepNext w:val="0"/>
        <w:keepLines w:val="0"/>
        <w:widowControl/>
        <w:suppressLineNumbers w:val="0"/>
        <w:jc w:val="both"/>
        <w:rPr>
          <w:rFonts w:hint="default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ind w:firstLine="708" w:firstLineChars="0"/>
        <w:jc w:val="left"/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708" w:firstLineChars="0"/>
        <w:jc w:val="left"/>
        <w:rPr>
          <w:rFonts w:hint="default"/>
          <w:lang w:val="pt-BR"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>DA</w:t>
      </w:r>
      <w:r>
        <w:rPr>
          <w:rFonts w:hint="default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  <w:t xml:space="preserve"> PROVA ESCRITA:</w:t>
      </w:r>
    </w:p>
    <w:p>
      <w:pPr>
        <w:keepNext w:val="0"/>
        <w:keepLines w:val="0"/>
        <w:widowControl/>
        <w:suppressLineNumbers w:val="0"/>
        <w:ind w:left="708" w:leftChars="0" w:firstLine="708" w:firstLineChars="0"/>
        <w:jc w:val="left"/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ind w:firstLine="708" w:firstLineChars="0"/>
        <w:jc w:val="both"/>
        <w:rPr>
          <w:rFonts w:hint="default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</w:pPr>
      <w:r>
        <w:rPr>
          <w:rFonts w:hint="default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  <w:t>Local da prova escrita: E. E. Dr. Luiz Antonio Ferreira Malheiro</w:t>
      </w:r>
    </w:p>
    <w:p>
      <w:pPr>
        <w:keepNext w:val="0"/>
        <w:keepLines w:val="0"/>
        <w:widowControl/>
        <w:suppressLineNumbers w:val="0"/>
        <w:ind w:firstLine="708" w:firstLineChars="0"/>
        <w:jc w:val="both"/>
        <w:rPr>
          <w:rFonts w:hint="default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</w:pPr>
      <w:r>
        <w:rPr>
          <w:rFonts w:hint="default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  <w:t>Endereço: Rua Domingos Donato, 50 - Jardim Elite</w:t>
      </w:r>
    </w:p>
    <w:p>
      <w:pPr>
        <w:keepNext w:val="0"/>
        <w:keepLines w:val="0"/>
        <w:widowControl/>
        <w:suppressLineNumbers w:val="0"/>
        <w:ind w:firstLine="708" w:firstLineChars="0"/>
        <w:jc w:val="both"/>
        <w:rPr>
          <w:rFonts w:hint="default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</w:pPr>
      <w:r>
        <w:rPr>
          <w:rFonts w:hint="default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  <w:t>Data: 20 de agosto de 2023 (Domingo)</w:t>
      </w:r>
    </w:p>
    <w:p>
      <w:pPr>
        <w:keepNext w:val="0"/>
        <w:keepLines w:val="0"/>
        <w:widowControl/>
        <w:suppressLineNumbers w:val="0"/>
        <w:ind w:firstLine="708" w:firstLineChars="0"/>
        <w:jc w:val="both"/>
        <w:rPr>
          <w:rFonts w:hint="default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</w:pPr>
      <w:r>
        <w:rPr>
          <w:rFonts w:hint="default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  <w:t>Horário: 09h00 (Comparecer com 30 minutos de antecedência).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ind w:firstLine="708" w:firstLineChars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  <w:t>Publique-se.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wordWrap w:val="0"/>
        <w:jc w:val="right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  <w:t xml:space="preserve">DOURADO, </w:t>
      </w:r>
      <w:r>
        <w:rPr>
          <w:rFonts w:hint="default" w:eastAsia="SimSun" w:cs="Times New Roman"/>
          <w:color w:val="000000"/>
          <w:kern w:val="0"/>
          <w:sz w:val="24"/>
          <w:szCs w:val="24"/>
          <w:lang w:val="pt-BR" w:eastAsia="zh-CN" w:bidi="ar"/>
        </w:rPr>
        <w:t xml:space="preserve"> 08 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  <w:t>D</w:t>
      </w:r>
      <w:r>
        <w:rPr>
          <w:rFonts w:hint="default" w:eastAsia="SimSun" w:cs="Times New Roman"/>
          <w:color w:val="000000"/>
          <w:kern w:val="0"/>
          <w:sz w:val="24"/>
          <w:szCs w:val="24"/>
          <w:lang w:val="pt-BR" w:eastAsia="zh-CN" w:bidi="ar"/>
        </w:rPr>
        <w:t>E AGOSTO</w:t>
      </w: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  <w:t xml:space="preserve"> DE 2023.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center"/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>VANESSA CRISTINA DA SILVA JUSTI</w:t>
      </w:r>
    </w:p>
    <w:p>
      <w:pPr>
        <w:keepNext w:val="0"/>
        <w:keepLines w:val="0"/>
        <w:widowControl/>
        <w:suppressLineNumbers w:val="0"/>
        <w:jc w:val="center"/>
      </w:pPr>
      <w:r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en-US" w:eastAsia="zh-CN" w:bidi="ar"/>
        </w:rPr>
        <w:t>Presidente do CMDCA – DOURADO/SP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</w:pP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  <w:t>ANEXO 1 - CRONOGRAMA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</w:pPr>
    </w:p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</w:pPr>
    </w:p>
    <w:tbl>
      <w:tblPr>
        <w:tblStyle w:val="2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0"/>
        <w:gridCol w:w="43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0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DIVULGAÇÃO PÚBLICA</w:t>
            </w:r>
          </w:p>
        </w:tc>
        <w:tc>
          <w:tcPr>
            <w:tcW w:w="4361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06/06/2023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0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EDITAL</w:t>
            </w:r>
          </w:p>
        </w:tc>
        <w:tc>
          <w:tcPr>
            <w:tcW w:w="4361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06/06/2023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0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INSCRIÇÕES</w:t>
            </w:r>
          </w:p>
        </w:tc>
        <w:tc>
          <w:tcPr>
            <w:tcW w:w="4361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12/06/2023 À 04/07/2023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0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ANÁLISE DOCUMENTAL</w:t>
            </w:r>
          </w:p>
        </w:tc>
        <w:tc>
          <w:tcPr>
            <w:tcW w:w="4361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05/07/2023 À 10/07/2023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0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INSCRIÇÕES DEFERIDAS E INDEFERIDAS</w:t>
            </w:r>
          </w:p>
        </w:tc>
        <w:tc>
          <w:tcPr>
            <w:tcW w:w="4361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12/07/2023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0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PROVA</w:t>
            </w:r>
          </w:p>
        </w:tc>
        <w:tc>
          <w:tcPr>
            <w:tcW w:w="4361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/08/2023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0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GABARITO</w:t>
            </w:r>
          </w:p>
        </w:tc>
        <w:tc>
          <w:tcPr>
            <w:tcW w:w="4361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21</w:t>
            </w: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/08/2023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0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RESULTADO</w:t>
            </w:r>
          </w:p>
        </w:tc>
        <w:tc>
          <w:tcPr>
            <w:tcW w:w="4361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31/08/2023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0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PERÍODO ELEITORAL</w:t>
            </w:r>
          </w:p>
        </w:tc>
        <w:tc>
          <w:tcPr>
            <w:tcW w:w="4361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A PARTIR DE 01/09/2023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60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 xml:space="preserve">VOTAÇÃO </w:t>
            </w:r>
          </w:p>
        </w:tc>
        <w:tc>
          <w:tcPr>
            <w:tcW w:w="4361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01/10/2023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360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RESULTADO FINAL</w:t>
            </w:r>
          </w:p>
        </w:tc>
        <w:tc>
          <w:tcPr>
            <w:tcW w:w="4361" w:type="dxa"/>
          </w:tcPr>
          <w:p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color w:val="000000"/>
                <w:kern w:val="0"/>
                <w:sz w:val="24"/>
                <w:szCs w:val="24"/>
                <w:vertAlign w:val="baseline"/>
                <w:lang w:val="pt-BR" w:eastAsia="zh-CN" w:bidi="ar"/>
              </w:rPr>
              <w:t>03/10/2023</w:t>
            </w:r>
          </w:p>
        </w:tc>
      </w:tr>
    </w:tbl>
    <w:p>
      <w:pPr>
        <w:keepNext w:val="0"/>
        <w:keepLines w:val="0"/>
        <w:widowControl/>
        <w:suppressLineNumbers w:val="0"/>
        <w:jc w:val="both"/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pt-BR" w:eastAsia="zh-CN" w:bidi="ar"/>
        </w:rPr>
      </w:pPr>
    </w:p>
    <w:p>
      <w:pPr>
        <w:pStyle w:val="3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firstLine="70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>
      <w:pPr>
        <w:pStyle w:val="3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left="1416" w:firstLine="70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>
      <w:pPr>
        <w:pStyle w:val="3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left="1416" w:firstLine="70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>
      <w:pPr>
        <w:pStyle w:val="3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left="1416" w:firstLine="70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>
      <w:pPr>
        <w:pStyle w:val="3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left="1416" w:firstLine="70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>
      <w:pPr>
        <w:pStyle w:val="3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left="1416" w:firstLine="70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>
      <w:pPr>
        <w:pStyle w:val="3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left="1418" w:firstLine="70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>
      <w:pPr>
        <w:pStyle w:val="3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left="1418" w:firstLine="709"/>
        <w:jc w:val="both"/>
        <w:rPr>
          <w:rFonts w:eastAsia="Times New Roman"/>
          <w:color w:val="000000"/>
          <w:sz w:val="22"/>
          <w:szCs w:val="22"/>
        </w:rPr>
      </w:pPr>
    </w:p>
    <w:p>
      <w:pPr>
        <w:pStyle w:val="34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ind w:left="1418" w:firstLine="709"/>
        <w:jc w:val="both"/>
        <w:rPr>
          <w:b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               </w:t>
      </w:r>
    </w:p>
    <w:p>
      <w:pPr>
        <w:rPr>
          <w:rFonts w:ascii="Arial" w:hAnsi="Arial" w:cs="Arial"/>
          <w:sz w:val="22"/>
          <w:szCs w:val="22"/>
        </w:rPr>
      </w:pPr>
    </w:p>
    <w:sectPr>
      <w:headerReference r:id="rId3" w:type="default"/>
      <w:footerReference r:id="rId4" w:type="default"/>
      <w:pgSz w:w="11907" w:h="16839"/>
      <w:pgMar w:top="1417" w:right="1701" w:bottom="1417" w:left="1701" w:header="397" w:footer="142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t>1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6"/>
      <w:tblW w:w="8820" w:type="dxa"/>
      <w:tblInd w:w="114" w:type="dxa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1729"/>
      <w:gridCol w:w="7091"/>
    </w:tblGrid>
    <w:tr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1408" w:hRule="atLeast"/>
      </w:trPr>
      <w:tc>
        <w:tcPr>
          <w:tcW w:w="1729" w:type="dxa"/>
        </w:tcPr>
        <w:p>
          <w:pPr>
            <w:pStyle w:val="37"/>
            <w:ind w:left="0"/>
            <w:jc w:val="left"/>
            <w:rPr>
              <w:rFonts w:ascii="Tahoma" w:hAnsi="Tahoma" w:cs="Tahoma" w:eastAsiaTheme="minorHAnsi"/>
              <w:sz w:val="24"/>
              <w:szCs w:val="24"/>
              <w:u w:val="none"/>
            </w:rPr>
          </w:pPr>
          <w:r>
            <w:rPr>
              <w:rFonts w:ascii="Tahoma" w:hAnsi="Tahoma" w:cs="Tahoma" w:eastAsiaTheme="minorHAnsi"/>
              <w:sz w:val="24"/>
              <w:szCs w:val="24"/>
              <w:u w:val="none"/>
              <w:lang w:val="pt-BR" w:eastAsia="pt-BR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-308610</wp:posOffset>
                </wp:positionH>
                <wp:positionV relativeFrom="paragraph">
                  <wp:posOffset>246380</wp:posOffset>
                </wp:positionV>
                <wp:extent cx="902970" cy="749935"/>
                <wp:effectExtent l="0" t="0" r="0" b="0"/>
                <wp:wrapNone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1.jpe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3102" cy="7501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>
          <w:pPr>
            <w:pStyle w:val="37"/>
            <w:ind w:left="304"/>
            <w:jc w:val="left"/>
            <w:rPr>
              <w:rFonts w:ascii="Tahoma" w:hAnsi="Tahoma" w:cs="Tahoma" w:eastAsiaTheme="minorHAnsi"/>
              <w:sz w:val="24"/>
              <w:szCs w:val="24"/>
              <w:u w:val="none"/>
            </w:rPr>
          </w:pPr>
        </w:p>
      </w:tc>
      <w:tc>
        <w:tcPr>
          <w:tcW w:w="7091" w:type="dxa"/>
        </w:tcPr>
        <w:p>
          <w:pPr>
            <w:pStyle w:val="37"/>
            <w:ind w:right="197"/>
            <w:rPr>
              <w:rFonts w:ascii="Tahoma" w:hAnsi="Tahoma" w:cs="Tahoma" w:eastAsiaTheme="minorHAnsi"/>
              <w:b/>
              <w:sz w:val="24"/>
              <w:szCs w:val="24"/>
              <w:u w:val="thick"/>
            </w:rPr>
          </w:pPr>
        </w:p>
        <w:p>
          <w:pPr>
            <w:pStyle w:val="37"/>
            <w:ind w:left="166" w:right="197"/>
            <w:rPr>
              <w:rFonts w:ascii="Tahoma" w:hAnsi="Tahoma" w:cs="Tahoma" w:eastAsiaTheme="minorHAnsi"/>
              <w:b/>
              <w:sz w:val="24"/>
              <w:szCs w:val="24"/>
              <w:u w:val="none"/>
            </w:rPr>
          </w:pPr>
          <w:r>
            <w:rPr>
              <w:rFonts w:ascii="Tahoma" w:hAnsi="Tahoma" w:cs="Tahoma" w:eastAsiaTheme="minorHAnsi"/>
              <w:b/>
              <w:sz w:val="24"/>
              <w:szCs w:val="24"/>
              <w:u w:val="thick"/>
            </w:rPr>
            <w:t>CONSELHO</w:t>
          </w:r>
          <w:r>
            <w:rPr>
              <w:rFonts w:ascii="Tahoma" w:hAnsi="Tahoma" w:cs="Tahoma" w:eastAsiaTheme="minorHAnsi"/>
              <w:b/>
              <w:spacing w:val="-8"/>
              <w:sz w:val="24"/>
              <w:szCs w:val="24"/>
              <w:u w:val="thick"/>
            </w:rPr>
            <w:t xml:space="preserve"> </w:t>
          </w:r>
          <w:r>
            <w:rPr>
              <w:rFonts w:ascii="Tahoma" w:hAnsi="Tahoma" w:cs="Tahoma" w:eastAsiaTheme="minorHAnsi"/>
              <w:b/>
              <w:sz w:val="24"/>
              <w:szCs w:val="24"/>
              <w:u w:val="thick"/>
            </w:rPr>
            <w:t>MUNICIPAL</w:t>
          </w:r>
          <w:r>
            <w:rPr>
              <w:rFonts w:ascii="Tahoma" w:hAnsi="Tahoma" w:cs="Tahoma" w:eastAsiaTheme="minorHAnsi"/>
              <w:b/>
              <w:spacing w:val="-2"/>
              <w:sz w:val="24"/>
              <w:szCs w:val="24"/>
              <w:u w:val="thick"/>
            </w:rPr>
            <w:t xml:space="preserve"> </w:t>
          </w:r>
          <w:r>
            <w:rPr>
              <w:rFonts w:ascii="Tahoma" w:hAnsi="Tahoma" w:cs="Tahoma" w:eastAsiaTheme="minorHAnsi"/>
              <w:b/>
              <w:sz w:val="24"/>
              <w:szCs w:val="24"/>
              <w:u w:val="thick"/>
            </w:rPr>
            <w:t>DOS</w:t>
          </w:r>
          <w:r>
            <w:rPr>
              <w:rFonts w:ascii="Tahoma" w:hAnsi="Tahoma" w:cs="Tahoma" w:eastAsiaTheme="minorHAnsi"/>
              <w:b/>
              <w:spacing w:val="-6"/>
              <w:sz w:val="24"/>
              <w:szCs w:val="24"/>
              <w:u w:val="thick"/>
            </w:rPr>
            <w:t xml:space="preserve"> </w:t>
          </w:r>
          <w:r>
            <w:rPr>
              <w:rFonts w:ascii="Tahoma" w:hAnsi="Tahoma" w:cs="Tahoma" w:eastAsiaTheme="minorHAnsi"/>
              <w:b/>
              <w:sz w:val="24"/>
              <w:szCs w:val="24"/>
              <w:u w:val="thick"/>
            </w:rPr>
            <w:t>DIREITOS</w:t>
          </w:r>
          <w:r>
            <w:rPr>
              <w:rFonts w:ascii="Tahoma" w:hAnsi="Tahoma" w:cs="Tahoma" w:eastAsiaTheme="minorHAnsi"/>
              <w:b/>
              <w:spacing w:val="-3"/>
              <w:sz w:val="24"/>
              <w:szCs w:val="24"/>
              <w:u w:val="thick"/>
            </w:rPr>
            <w:t xml:space="preserve"> </w:t>
          </w:r>
          <w:r>
            <w:rPr>
              <w:rFonts w:ascii="Tahoma" w:hAnsi="Tahoma" w:cs="Tahoma" w:eastAsiaTheme="minorHAnsi"/>
              <w:b/>
              <w:sz w:val="24"/>
              <w:szCs w:val="24"/>
              <w:u w:val="thick"/>
            </w:rPr>
            <w:t>DA</w:t>
          </w:r>
          <w:r>
            <w:rPr>
              <w:rFonts w:ascii="Tahoma" w:hAnsi="Tahoma" w:cs="Tahoma" w:eastAsiaTheme="minorHAnsi"/>
              <w:b/>
              <w:spacing w:val="2"/>
              <w:sz w:val="24"/>
              <w:szCs w:val="24"/>
              <w:u w:val="thick"/>
            </w:rPr>
            <w:t xml:space="preserve"> </w:t>
          </w:r>
          <w:r>
            <w:rPr>
              <w:rFonts w:ascii="Tahoma" w:hAnsi="Tahoma" w:cs="Tahoma" w:eastAsiaTheme="minorHAnsi"/>
              <w:b/>
              <w:sz w:val="24"/>
              <w:szCs w:val="24"/>
              <w:u w:val="thick"/>
            </w:rPr>
            <w:t>CRIANÇA</w:t>
          </w:r>
          <w:r>
            <w:rPr>
              <w:rFonts w:ascii="Tahoma" w:hAnsi="Tahoma" w:cs="Tahoma" w:eastAsiaTheme="minorHAnsi"/>
              <w:b/>
              <w:spacing w:val="-3"/>
              <w:sz w:val="24"/>
              <w:szCs w:val="24"/>
              <w:u w:val="thick"/>
            </w:rPr>
            <w:t xml:space="preserve"> </w:t>
          </w:r>
          <w:r>
            <w:rPr>
              <w:rFonts w:ascii="Tahoma" w:hAnsi="Tahoma" w:cs="Tahoma" w:eastAsiaTheme="minorHAnsi"/>
              <w:b/>
              <w:sz w:val="24"/>
              <w:szCs w:val="24"/>
              <w:u w:val="thick"/>
            </w:rPr>
            <w:t>E</w:t>
          </w:r>
          <w:r>
            <w:rPr>
              <w:rFonts w:ascii="Tahoma" w:hAnsi="Tahoma" w:cs="Tahoma" w:eastAsiaTheme="minorHAnsi"/>
              <w:b/>
              <w:spacing w:val="-6"/>
              <w:sz w:val="24"/>
              <w:szCs w:val="24"/>
              <w:u w:val="thick"/>
            </w:rPr>
            <w:t xml:space="preserve"> </w:t>
          </w:r>
          <w:r>
            <w:rPr>
              <w:rFonts w:ascii="Tahoma" w:hAnsi="Tahoma" w:cs="Tahoma" w:eastAsiaTheme="minorHAnsi"/>
              <w:b/>
              <w:sz w:val="24"/>
              <w:szCs w:val="24"/>
              <w:u w:val="thick"/>
            </w:rPr>
            <w:t xml:space="preserve">DO </w:t>
          </w:r>
          <w:r>
            <w:rPr>
              <w:rFonts w:ascii="Tahoma" w:hAnsi="Tahoma" w:cs="Tahoma" w:eastAsiaTheme="minorHAnsi"/>
              <w:b/>
              <w:spacing w:val="-75"/>
              <w:sz w:val="24"/>
              <w:szCs w:val="24"/>
              <w:u w:val="none"/>
            </w:rPr>
            <w:t xml:space="preserve">      </w:t>
          </w:r>
          <w:r>
            <w:rPr>
              <w:rFonts w:ascii="Tahoma" w:hAnsi="Tahoma" w:cs="Tahoma" w:eastAsiaTheme="minorHAnsi"/>
              <w:b/>
              <w:sz w:val="24"/>
              <w:szCs w:val="24"/>
              <w:u w:val="thick"/>
            </w:rPr>
            <w:t>ADOLESCENTE</w:t>
          </w:r>
          <w:r>
            <w:rPr>
              <w:rFonts w:ascii="Tahoma" w:hAnsi="Tahoma" w:cs="Tahoma" w:eastAsiaTheme="minorHAnsi"/>
              <w:b/>
              <w:spacing w:val="1"/>
              <w:sz w:val="24"/>
              <w:szCs w:val="24"/>
              <w:u w:val="thick"/>
            </w:rPr>
            <w:t xml:space="preserve"> </w:t>
          </w:r>
          <w:r>
            <w:rPr>
              <w:rFonts w:ascii="Tahoma" w:hAnsi="Tahoma" w:cs="Tahoma" w:eastAsiaTheme="minorHAnsi"/>
              <w:b/>
              <w:sz w:val="24"/>
              <w:szCs w:val="24"/>
              <w:u w:val="thick"/>
            </w:rPr>
            <w:t>DE</w:t>
          </w:r>
          <w:r>
            <w:rPr>
              <w:rFonts w:ascii="Tahoma" w:hAnsi="Tahoma" w:cs="Tahoma" w:eastAsiaTheme="minorHAnsi"/>
              <w:b/>
              <w:spacing w:val="-2"/>
              <w:sz w:val="24"/>
              <w:szCs w:val="24"/>
              <w:u w:val="thick"/>
            </w:rPr>
            <w:t xml:space="preserve"> </w:t>
          </w:r>
          <w:r>
            <w:rPr>
              <w:rFonts w:ascii="Tahoma" w:hAnsi="Tahoma" w:cs="Tahoma" w:eastAsiaTheme="minorHAnsi"/>
              <w:b/>
              <w:sz w:val="24"/>
              <w:szCs w:val="24"/>
              <w:u w:val="thick"/>
            </w:rPr>
            <w:t>DOURADO/SP</w:t>
          </w:r>
        </w:p>
        <w:p>
          <w:pPr>
            <w:pStyle w:val="37"/>
            <w:ind w:left="166" w:right="191"/>
            <w:rPr>
              <w:rFonts w:ascii="Tahoma" w:hAnsi="Tahoma" w:cs="Tahoma" w:eastAsiaTheme="minorHAnsi"/>
              <w:b/>
              <w:sz w:val="24"/>
              <w:szCs w:val="24"/>
              <w:u w:val="none"/>
            </w:rPr>
          </w:pPr>
          <w:r>
            <w:rPr>
              <w:rFonts w:ascii="Tahoma" w:hAnsi="Tahoma" w:cs="Tahoma" w:eastAsiaTheme="minorHAnsi"/>
              <w:b/>
              <w:sz w:val="24"/>
              <w:szCs w:val="24"/>
            </w:rPr>
            <w:t>Rua</w:t>
          </w:r>
          <w:r>
            <w:rPr>
              <w:rFonts w:ascii="Tahoma" w:hAnsi="Tahoma" w:cs="Tahoma" w:eastAsiaTheme="minorHAnsi"/>
              <w:b/>
              <w:spacing w:val="1"/>
              <w:sz w:val="24"/>
              <w:szCs w:val="24"/>
            </w:rPr>
            <w:t xml:space="preserve"> Angelo Mario Pescumo</w:t>
          </w:r>
          <w:r>
            <w:rPr>
              <w:rFonts w:ascii="Tahoma" w:hAnsi="Tahoma" w:cs="Tahoma" w:eastAsiaTheme="minorHAnsi"/>
              <w:sz w:val="24"/>
              <w:szCs w:val="24"/>
            </w:rPr>
            <w:t>,</w:t>
          </w:r>
          <w:r>
            <w:rPr>
              <w:rFonts w:ascii="Tahoma" w:hAnsi="Tahoma" w:cs="Tahoma" w:eastAsiaTheme="minorHAnsi"/>
              <w:spacing w:val="-2"/>
              <w:sz w:val="24"/>
              <w:szCs w:val="24"/>
            </w:rPr>
            <w:t xml:space="preserve"> </w:t>
          </w:r>
          <w:r>
            <w:rPr>
              <w:rFonts w:ascii="Tahoma" w:hAnsi="Tahoma" w:cs="Tahoma" w:eastAsiaTheme="minorHAnsi"/>
              <w:b/>
              <w:spacing w:val="-2"/>
              <w:sz w:val="24"/>
              <w:szCs w:val="24"/>
            </w:rPr>
            <w:t>n</w:t>
          </w:r>
          <w:r>
            <w:rPr>
              <w:rFonts w:ascii="Tahoma" w:hAnsi="Tahoma" w:cs="Tahoma" w:eastAsiaTheme="minorHAnsi"/>
              <w:b/>
              <w:sz w:val="24"/>
              <w:szCs w:val="24"/>
            </w:rPr>
            <w:t>º</w:t>
          </w:r>
          <w:r>
            <w:rPr>
              <w:rFonts w:ascii="Tahoma" w:hAnsi="Tahoma" w:cs="Tahoma" w:eastAsiaTheme="minorHAnsi"/>
              <w:b/>
              <w:spacing w:val="-2"/>
              <w:sz w:val="24"/>
              <w:szCs w:val="24"/>
            </w:rPr>
            <w:t xml:space="preserve"> 394</w:t>
          </w:r>
          <w:r>
            <w:rPr>
              <w:rFonts w:ascii="Tahoma" w:hAnsi="Tahoma" w:cs="Tahoma" w:eastAsiaTheme="minorHAnsi"/>
              <w:sz w:val="24"/>
              <w:szCs w:val="24"/>
            </w:rPr>
            <w:t>,</w:t>
          </w:r>
          <w:r>
            <w:rPr>
              <w:rFonts w:ascii="Tahoma" w:hAnsi="Tahoma" w:cs="Tahoma" w:eastAsiaTheme="minorHAnsi"/>
              <w:spacing w:val="-3"/>
              <w:sz w:val="24"/>
              <w:szCs w:val="24"/>
            </w:rPr>
            <w:t xml:space="preserve"> </w:t>
          </w:r>
          <w:r>
            <w:rPr>
              <w:rFonts w:ascii="Tahoma" w:hAnsi="Tahoma" w:cs="Tahoma" w:eastAsiaTheme="minorHAnsi"/>
              <w:spacing w:val="1"/>
              <w:sz w:val="24"/>
              <w:szCs w:val="24"/>
            </w:rPr>
            <w:t xml:space="preserve"> </w:t>
          </w:r>
          <w:r>
            <w:rPr>
              <w:rFonts w:ascii="Tahoma" w:hAnsi="Tahoma" w:cs="Tahoma" w:eastAsiaTheme="minorHAnsi"/>
              <w:b/>
              <w:spacing w:val="1"/>
              <w:sz w:val="24"/>
              <w:szCs w:val="24"/>
            </w:rPr>
            <w:t xml:space="preserve">Jardim Aeroporto </w:t>
          </w:r>
          <w:r>
            <w:rPr>
              <w:rFonts w:ascii="Tahoma" w:hAnsi="Tahoma" w:cs="Tahoma" w:eastAsiaTheme="minorHAnsi"/>
              <w:b/>
              <w:sz w:val="24"/>
              <w:szCs w:val="24"/>
            </w:rPr>
            <w:t xml:space="preserve"> Dourado/SP</w:t>
          </w:r>
        </w:p>
        <w:p>
          <w:pPr>
            <w:pStyle w:val="37"/>
            <w:ind w:left="166" w:right="195"/>
            <w:rPr>
              <w:rFonts w:ascii="Tahoma" w:hAnsi="Tahoma" w:cs="Tahoma" w:eastAsiaTheme="minorHAnsi"/>
              <w:sz w:val="24"/>
              <w:szCs w:val="24"/>
              <w:u w:val="none"/>
            </w:rPr>
          </w:pPr>
          <w:r>
            <w:fldChar w:fldCharType="begin"/>
          </w:r>
          <w:r>
            <w:instrText xml:space="preserve"> HYPERLINK "mailto:Fone:%20(16)%203345-3173%20e-mail:%20cmdca@dourado.sp.gov.br" </w:instrText>
          </w:r>
          <w:r>
            <w:fldChar w:fldCharType="separate"/>
          </w:r>
          <w:r>
            <w:rPr>
              <w:rStyle w:val="14"/>
              <w:rFonts w:ascii="Tahoma" w:hAnsi="Tahoma" w:cs="Tahoma" w:eastAsiaTheme="minorHAnsi"/>
              <w:b/>
              <w:color w:val="auto"/>
              <w:sz w:val="24"/>
              <w:szCs w:val="24"/>
            </w:rPr>
            <w:t>Fone</w:t>
          </w:r>
          <w:r>
            <w:rPr>
              <w:rStyle w:val="14"/>
              <w:rFonts w:ascii="Tahoma" w:hAnsi="Tahoma" w:cs="Tahoma" w:eastAsiaTheme="minorHAnsi"/>
              <w:color w:val="auto"/>
              <w:sz w:val="24"/>
              <w:szCs w:val="24"/>
            </w:rPr>
            <w:t>:</w:t>
          </w:r>
          <w:r>
            <w:rPr>
              <w:rStyle w:val="14"/>
              <w:rFonts w:ascii="Tahoma" w:hAnsi="Tahoma" w:cs="Tahoma" w:eastAsiaTheme="minorHAnsi"/>
              <w:color w:val="auto"/>
              <w:spacing w:val="-2"/>
              <w:sz w:val="24"/>
              <w:szCs w:val="24"/>
            </w:rPr>
            <w:t xml:space="preserve"> </w:t>
          </w:r>
          <w:r>
            <w:rPr>
              <w:rStyle w:val="14"/>
              <w:rFonts w:ascii="Tahoma" w:hAnsi="Tahoma" w:cs="Tahoma" w:eastAsiaTheme="minorHAnsi"/>
              <w:color w:val="auto"/>
              <w:sz w:val="24"/>
              <w:szCs w:val="24"/>
            </w:rPr>
            <w:t>(16)</w:t>
          </w:r>
          <w:r>
            <w:rPr>
              <w:rStyle w:val="14"/>
              <w:rFonts w:ascii="Tahoma" w:hAnsi="Tahoma" w:cs="Tahoma" w:eastAsiaTheme="minorHAnsi"/>
              <w:color w:val="auto"/>
              <w:spacing w:val="-1"/>
              <w:sz w:val="24"/>
              <w:szCs w:val="24"/>
            </w:rPr>
            <w:t xml:space="preserve"> </w:t>
          </w:r>
          <w:r>
            <w:rPr>
              <w:rStyle w:val="14"/>
              <w:rFonts w:ascii="Tahoma" w:hAnsi="Tahoma" w:cs="Tahoma" w:eastAsiaTheme="minorHAnsi"/>
              <w:color w:val="auto"/>
              <w:sz w:val="24"/>
              <w:szCs w:val="24"/>
            </w:rPr>
            <w:t>3345-3173 e</w:t>
          </w:r>
          <w:r>
            <w:rPr>
              <w:rStyle w:val="14"/>
              <w:rFonts w:ascii="Tahoma" w:hAnsi="Tahoma" w:cs="Tahoma" w:eastAsiaTheme="minorHAnsi"/>
              <w:b/>
              <w:color w:val="auto"/>
              <w:sz w:val="24"/>
              <w:szCs w:val="24"/>
            </w:rPr>
            <w:t>-mail</w:t>
          </w:r>
          <w:r>
            <w:rPr>
              <w:rStyle w:val="14"/>
              <w:rFonts w:ascii="Tahoma" w:hAnsi="Tahoma" w:cs="Tahoma" w:eastAsiaTheme="minorHAnsi"/>
              <w:color w:val="auto"/>
              <w:sz w:val="24"/>
              <w:szCs w:val="24"/>
            </w:rPr>
            <w:t>:</w:t>
          </w:r>
          <w:r>
            <w:rPr>
              <w:rStyle w:val="14"/>
              <w:rFonts w:ascii="Tahoma" w:hAnsi="Tahoma" w:cs="Tahoma" w:eastAsiaTheme="minorHAnsi"/>
              <w:color w:val="auto"/>
              <w:spacing w:val="-2"/>
              <w:sz w:val="24"/>
              <w:szCs w:val="24"/>
            </w:rPr>
            <w:t xml:space="preserve"> </w:t>
          </w:r>
          <w:r>
            <w:rPr>
              <w:rStyle w:val="14"/>
              <w:rFonts w:ascii="Tahoma" w:hAnsi="Tahoma" w:cs="Tahoma" w:eastAsiaTheme="minorHAnsi"/>
              <w:color w:val="auto"/>
              <w:sz w:val="24"/>
              <w:szCs w:val="24"/>
            </w:rPr>
            <w:t>cmdca@dourado.sp.gov.br</w:t>
          </w:r>
          <w:r>
            <w:rPr>
              <w:rStyle w:val="14"/>
              <w:rFonts w:ascii="Tahoma" w:hAnsi="Tahoma" w:cs="Tahoma" w:eastAsiaTheme="minorHAnsi"/>
              <w:color w:val="auto"/>
              <w:sz w:val="24"/>
              <w:szCs w:val="24"/>
            </w:rPr>
            <w:fldChar w:fldCharType="end"/>
          </w:r>
        </w:p>
      </w:tc>
    </w:tr>
  </w:tbl>
  <w:p>
    <w:pPr>
      <w:pStyle w:val="22"/>
      <w:ind w:left="1350"/>
      <w:jc w:val="center"/>
      <w:rPr>
        <w:color w:val="00336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708"/>
  <w:hyphenationZone w:val="425"/>
  <w:drawingGridHorizontalSpacing w:val="1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E5D"/>
    <w:rsid w:val="00000F60"/>
    <w:rsid w:val="000032F6"/>
    <w:rsid w:val="00004C8E"/>
    <w:rsid w:val="000065F5"/>
    <w:rsid w:val="00007586"/>
    <w:rsid w:val="000076D3"/>
    <w:rsid w:val="00012801"/>
    <w:rsid w:val="00012E75"/>
    <w:rsid w:val="000167C9"/>
    <w:rsid w:val="0002082E"/>
    <w:rsid w:val="000219D3"/>
    <w:rsid w:val="00021AC1"/>
    <w:rsid w:val="000227CC"/>
    <w:rsid w:val="000234D1"/>
    <w:rsid w:val="00025296"/>
    <w:rsid w:val="0003545A"/>
    <w:rsid w:val="00037C40"/>
    <w:rsid w:val="0004298B"/>
    <w:rsid w:val="000451B0"/>
    <w:rsid w:val="00047370"/>
    <w:rsid w:val="00047C0F"/>
    <w:rsid w:val="00051A8A"/>
    <w:rsid w:val="000600A4"/>
    <w:rsid w:val="000601D2"/>
    <w:rsid w:val="00060DAE"/>
    <w:rsid w:val="00060F56"/>
    <w:rsid w:val="0006236D"/>
    <w:rsid w:val="00063ED4"/>
    <w:rsid w:val="00066BF2"/>
    <w:rsid w:val="00066E4D"/>
    <w:rsid w:val="000715EF"/>
    <w:rsid w:val="00074DCB"/>
    <w:rsid w:val="000760E6"/>
    <w:rsid w:val="00082F54"/>
    <w:rsid w:val="0008400C"/>
    <w:rsid w:val="00085CD8"/>
    <w:rsid w:val="00087359"/>
    <w:rsid w:val="0008770D"/>
    <w:rsid w:val="0009025C"/>
    <w:rsid w:val="00090AE8"/>
    <w:rsid w:val="00091D38"/>
    <w:rsid w:val="00093EB2"/>
    <w:rsid w:val="000951C6"/>
    <w:rsid w:val="00096B55"/>
    <w:rsid w:val="000A288C"/>
    <w:rsid w:val="000A302A"/>
    <w:rsid w:val="000A3062"/>
    <w:rsid w:val="000A56C3"/>
    <w:rsid w:val="000A5FFE"/>
    <w:rsid w:val="000A691E"/>
    <w:rsid w:val="000B2E01"/>
    <w:rsid w:val="000B4081"/>
    <w:rsid w:val="000B47B6"/>
    <w:rsid w:val="000B76F0"/>
    <w:rsid w:val="000C063C"/>
    <w:rsid w:val="000C2338"/>
    <w:rsid w:val="000C2398"/>
    <w:rsid w:val="000C2963"/>
    <w:rsid w:val="000C3713"/>
    <w:rsid w:val="000C5514"/>
    <w:rsid w:val="000C631C"/>
    <w:rsid w:val="000C75B8"/>
    <w:rsid w:val="000D39E4"/>
    <w:rsid w:val="000D42E3"/>
    <w:rsid w:val="000D4B4A"/>
    <w:rsid w:val="000D56CC"/>
    <w:rsid w:val="000D66FE"/>
    <w:rsid w:val="000D79B2"/>
    <w:rsid w:val="000E2F61"/>
    <w:rsid w:val="000E687D"/>
    <w:rsid w:val="000E6A1F"/>
    <w:rsid w:val="000E6F68"/>
    <w:rsid w:val="000F48CF"/>
    <w:rsid w:val="000F5AF4"/>
    <w:rsid w:val="000F6306"/>
    <w:rsid w:val="000F6EA1"/>
    <w:rsid w:val="001001A6"/>
    <w:rsid w:val="001019A6"/>
    <w:rsid w:val="0010235B"/>
    <w:rsid w:val="001065DD"/>
    <w:rsid w:val="00107394"/>
    <w:rsid w:val="00112E11"/>
    <w:rsid w:val="00114CCF"/>
    <w:rsid w:val="00115A8D"/>
    <w:rsid w:val="00115F2B"/>
    <w:rsid w:val="00120081"/>
    <w:rsid w:val="00123826"/>
    <w:rsid w:val="00123DB0"/>
    <w:rsid w:val="001241CA"/>
    <w:rsid w:val="00124463"/>
    <w:rsid w:val="001337CC"/>
    <w:rsid w:val="001337E8"/>
    <w:rsid w:val="0013413E"/>
    <w:rsid w:val="001369DB"/>
    <w:rsid w:val="001415CA"/>
    <w:rsid w:val="00142EDC"/>
    <w:rsid w:val="00144E7B"/>
    <w:rsid w:val="001452D5"/>
    <w:rsid w:val="001471F7"/>
    <w:rsid w:val="00147F18"/>
    <w:rsid w:val="00151EAD"/>
    <w:rsid w:val="0015254F"/>
    <w:rsid w:val="001566E6"/>
    <w:rsid w:val="00157877"/>
    <w:rsid w:val="00157E86"/>
    <w:rsid w:val="00160058"/>
    <w:rsid w:val="001618F6"/>
    <w:rsid w:val="00164001"/>
    <w:rsid w:val="001656C7"/>
    <w:rsid w:val="00165D85"/>
    <w:rsid w:val="001663BB"/>
    <w:rsid w:val="001677B9"/>
    <w:rsid w:val="0017123B"/>
    <w:rsid w:val="00171C85"/>
    <w:rsid w:val="001723DA"/>
    <w:rsid w:val="00174A43"/>
    <w:rsid w:val="00174FBA"/>
    <w:rsid w:val="00175716"/>
    <w:rsid w:val="00175E08"/>
    <w:rsid w:val="00177299"/>
    <w:rsid w:val="00177373"/>
    <w:rsid w:val="00177691"/>
    <w:rsid w:val="00185836"/>
    <w:rsid w:val="00185D61"/>
    <w:rsid w:val="0018637F"/>
    <w:rsid w:val="0018693B"/>
    <w:rsid w:val="00186FAD"/>
    <w:rsid w:val="001912CB"/>
    <w:rsid w:val="00194897"/>
    <w:rsid w:val="00195C24"/>
    <w:rsid w:val="00196520"/>
    <w:rsid w:val="001A09B4"/>
    <w:rsid w:val="001A209E"/>
    <w:rsid w:val="001A210A"/>
    <w:rsid w:val="001A3CC5"/>
    <w:rsid w:val="001A5151"/>
    <w:rsid w:val="001A6AC3"/>
    <w:rsid w:val="001B16C0"/>
    <w:rsid w:val="001B28C4"/>
    <w:rsid w:val="001B4A90"/>
    <w:rsid w:val="001C03F4"/>
    <w:rsid w:val="001C3663"/>
    <w:rsid w:val="001C462D"/>
    <w:rsid w:val="001C595D"/>
    <w:rsid w:val="001C62C5"/>
    <w:rsid w:val="001D1470"/>
    <w:rsid w:val="001D2142"/>
    <w:rsid w:val="001D2352"/>
    <w:rsid w:val="001D3BCF"/>
    <w:rsid w:val="001D45ED"/>
    <w:rsid w:val="001D4DDC"/>
    <w:rsid w:val="001D5CDA"/>
    <w:rsid w:val="001D67BF"/>
    <w:rsid w:val="001D6C74"/>
    <w:rsid w:val="001D7ADA"/>
    <w:rsid w:val="001E3BC8"/>
    <w:rsid w:val="001E45DB"/>
    <w:rsid w:val="001E4FBE"/>
    <w:rsid w:val="001E630B"/>
    <w:rsid w:val="001F1997"/>
    <w:rsid w:val="001F5B24"/>
    <w:rsid w:val="001F65C6"/>
    <w:rsid w:val="002016C6"/>
    <w:rsid w:val="002062D1"/>
    <w:rsid w:val="00206492"/>
    <w:rsid w:val="00210AF7"/>
    <w:rsid w:val="00212126"/>
    <w:rsid w:val="0021565B"/>
    <w:rsid w:val="00215AE2"/>
    <w:rsid w:val="00216C2E"/>
    <w:rsid w:val="00220852"/>
    <w:rsid w:val="00221814"/>
    <w:rsid w:val="0022318A"/>
    <w:rsid w:val="00223801"/>
    <w:rsid w:val="002239F8"/>
    <w:rsid w:val="0022522D"/>
    <w:rsid w:val="002267C3"/>
    <w:rsid w:val="00233D92"/>
    <w:rsid w:val="00234CD8"/>
    <w:rsid w:val="00235CEE"/>
    <w:rsid w:val="00237551"/>
    <w:rsid w:val="0024017D"/>
    <w:rsid w:val="00243191"/>
    <w:rsid w:val="00244316"/>
    <w:rsid w:val="0024605F"/>
    <w:rsid w:val="00246F52"/>
    <w:rsid w:val="0024780B"/>
    <w:rsid w:val="002507DE"/>
    <w:rsid w:val="002514F4"/>
    <w:rsid w:val="002515F8"/>
    <w:rsid w:val="002525E1"/>
    <w:rsid w:val="00256277"/>
    <w:rsid w:val="002600B5"/>
    <w:rsid w:val="00262B6E"/>
    <w:rsid w:val="00264E73"/>
    <w:rsid w:val="0026613B"/>
    <w:rsid w:val="002712F9"/>
    <w:rsid w:val="00273CD7"/>
    <w:rsid w:val="00273D1E"/>
    <w:rsid w:val="00276527"/>
    <w:rsid w:val="00277382"/>
    <w:rsid w:val="00280CA0"/>
    <w:rsid w:val="00280E99"/>
    <w:rsid w:val="00286EE8"/>
    <w:rsid w:val="002878E2"/>
    <w:rsid w:val="00293097"/>
    <w:rsid w:val="0029355D"/>
    <w:rsid w:val="0029504F"/>
    <w:rsid w:val="002A0409"/>
    <w:rsid w:val="002A09C1"/>
    <w:rsid w:val="002A0E71"/>
    <w:rsid w:val="002A240E"/>
    <w:rsid w:val="002A30F3"/>
    <w:rsid w:val="002A4558"/>
    <w:rsid w:val="002A4975"/>
    <w:rsid w:val="002A56F7"/>
    <w:rsid w:val="002B0559"/>
    <w:rsid w:val="002B0CB2"/>
    <w:rsid w:val="002B1682"/>
    <w:rsid w:val="002B29E6"/>
    <w:rsid w:val="002B40EC"/>
    <w:rsid w:val="002B466A"/>
    <w:rsid w:val="002B5074"/>
    <w:rsid w:val="002C0796"/>
    <w:rsid w:val="002C51BA"/>
    <w:rsid w:val="002C575E"/>
    <w:rsid w:val="002C6C65"/>
    <w:rsid w:val="002C74A8"/>
    <w:rsid w:val="002D103C"/>
    <w:rsid w:val="002D1AD3"/>
    <w:rsid w:val="002D4745"/>
    <w:rsid w:val="002D64C5"/>
    <w:rsid w:val="002E1B9E"/>
    <w:rsid w:val="002E1E62"/>
    <w:rsid w:val="002E2733"/>
    <w:rsid w:val="002E37ED"/>
    <w:rsid w:val="002E3C38"/>
    <w:rsid w:val="002E4FBA"/>
    <w:rsid w:val="002E6221"/>
    <w:rsid w:val="002E6525"/>
    <w:rsid w:val="002E7BEA"/>
    <w:rsid w:val="002F0018"/>
    <w:rsid w:val="002F2E48"/>
    <w:rsid w:val="002F5E47"/>
    <w:rsid w:val="002F70F7"/>
    <w:rsid w:val="00300DFE"/>
    <w:rsid w:val="00313700"/>
    <w:rsid w:val="003142A3"/>
    <w:rsid w:val="00316820"/>
    <w:rsid w:val="0031760C"/>
    <w:rsid w:val="0032084C"/>
    <w:rsid w:val="00320D3E"/>
    <w:rsid w:val="00320FD3"/>
    <w:rsid w:val="00321427"/>
    <w:rsid w:val="003218FB"/>
    <w:rsid w:val="003228DE"/>
    <w:rsid w:val="00322C97"/>
    <w:rsid w:val="00323329"/>
    <w:rsid w:val="00323A52"/>
    <w:rsid w:val="00324515"/>
    <w:rsid w:val="00325D8D"/>
    <w:rsid w:val="00326B7D"/>
    <w:rsid w:val="0032723E"/>
    <w:rsid w:val="00332206"/>
    <w:rsid w:val="0033279F"/>
    <w:rsid w:val="00332EFC"/>
    <w:rsid w:val="0033504B"/>
    <w:rsid w:val="003368F4"/>
    <w:rsid w:val="003374AE"/>
    <w:rsid w:val="00337EEF"/>
    <w:rsid w:val="0034360B"/>
    <w:rsid w:val="00344D4D"/>
    <w:rsid w:val="0034582E"/>
    <w:rsid w:val="00347445"/>
    <w:rsid w:val="00354054"/>
    <w:rsid w:val="0036125C"/>
    <w:rsid w:val="003636E1"/>
    <w:rsid w:val="0036399E"/>
    <w:rsid w:val="00367846"/>
    <w:rsid w:val="0037169D"/>
    <w:rsid w:val="00372454"/>
    <w:rsid w:val="00373102"/>
    <w:rsid w:val="00375AE4"/>
    <w:rsid w:val="0038038B"/>
    <w:rsid w:val="00381B9B"/>
    <w:rsid w:val="00381C91"/>
    <w:rsid w:val="003825B6"/>
    <w:rsid w:val="00384A02"/>
    <w:rsid w:val="00387661"/>
    <w:rsid w:val="00390402"/>
    <w:rsid w:val="00391AEE"/>
    <w:rsid w:val="00392407"/>
    <w:rsid w:val="00392446"/>
    <w:rsid w:val="00392926"/>
    <w:rsid w:val="00392F7E"/>
    <w:rsid w:val="003933E5"/>
    <w:rsid w:val="00394D53"/>
    <w:rsid w:val="00395E1D"/>
    <w:rsid w:val="003A10F7"/>
    <w:rsid w:val="003A119A"/>
    <w:rsid w:val="003A17EF"/>
    <w:rsid w:val="003A2038"/>
    <w:rsid w:val="003A2168"/>
    <w:rsid w:val="003A27EF"/>
    <w:rsid w:val="003B1209"/>
    <w:rsid w:val="003B2884"/>
    <w:rsid w:val="003B2F7D"/>
    <w:rsid w:val="003B4003"/>
    <w:rsid w:val="003B6E32"/>
    <w:rsid w:val="003C3755"/>
    <w:rsid w:val="003C506A"/>
    <w:rsid w:val="003D084C"/>
    <w:rsid w:val="003D09DC"/>
    <w:rsid w:val="003D3842"/>
    <w:rsid w:val="003D4D90"/>
    <w:rsid w:val="003D55DC"/>
    <w:rsid w:val="003D5639"/>
    <w:rsid w:val="003D7318"/>
    <w:rsid w:val="003E25EE"/>
    <w:rsid w:val="003E3017"/>
    <w:rsid w:val="003E3DB4"/>
    <w:rsid w:val="003E3F35"/>
    <w:rsid w:val="003E76D1"/>
    <w:rsid w:val="003F063D"/>
    <w:rsid w:val="003F5232"/>
    <w:rsid w:val="003F786D"/>
    <w:rsid w:val="003F7A63"/>
    <w:rsid w:val="00400A67"/>
    <w:rsid w:val="00401243"/>
    <w:rsid w:val="004019DE"/>
    <w:rsid w:val="00402ECD"/>
    <w:rsid w:val="00402F62"/>
    <w:rsid w:val="00403CCF"/>
    <w:rsid w:val="004041CE"/>
    <w:rsid w:val="00404739"/>
    <w:rsid w:val="00404C3C"/>
    <w:rsid w:val="00405769"/>
    <w:rsid w:val="004107BD"/>
    <w:rsid w:val="00410EDD"/>
    <w:rsid w:val="00411659"/>
    <w:rsid w:val="00411B43"/>
    <w:rsid w:val="0041326A"/>
    <w:rsid w:val="00414EB8"/>
    <w:rsid w:val="00415875"/>
    <w:rsid w:val="00423903"/>
    <w:rsid w:val="00423DC8"/>
    <w:rsid w:val="00423F2D"/>
    <w:rsid w:val="004250C1"/>
    <w:rsid w:val="00425464"/>
    <w:rsid w:val="004255DD"/>
    <w:rsid w:val="00426442"/>
    <w:rsid w:val="00430CFE"/>
    <w:rsid w:val="00431300"/>
    <w:rsid w:val="004322CE"/>
    <w:rsid w:val="004324ED"/>
    <w:rsid w:val="004329B2"/>
    <w:rsid w:val="00432EDD"/>
    <w:rsid w:val="00433057"/>
    <w:rsid w:val="00434269"/>
    <w:rsid w:val="004348CF"/>
    <w:rsid w:val="00435533"/>
    <w:rsid w:val="00435DA7"/>
    <w:rsid w:val="00440EF6"/>
    <w:rsid w:val="004420EA"/>
    <w:rsid w:val="00442A4D"/>
    <w:rsid w:val="004442BC"/>
    <w:rsid w:val="00444FD5"/>
    <w:rsid w:val="0044723A"/>
    <w:rsid w:val="00451443"/>
    <w:rsid w:val="0045239F"/>
    <w:rsid w:val="00452C7E"/>
    <w:rsid w:val="00454ACE"/>
    <w:rsid w:val="004555AB"/>
    <w:rsid w:val="00456A1D"/>
    <w:rsid w:val="00457ACE"/>
    <w:rsid w:val="00457BA9"/>
    <w:rsid w:val="00457E7B"/>
    <w:rsid w:val="004617FB"/>
    <w:rsid w:val="00461CE0"/>
    <w:rsid w:val="004627A3"/>
    <w:rsid w:val="00462886"/>
    <w:rsid w:val="00463867"/>
    <w:rsid w:val="004638D7"/>
    <w:rsid w:val="004655C8"/>
    <w:rsid w:val="00466B4E"/>
    <w:rsid w:val="00466D98"/>
    <w:rsid w:val="00467F25"/>
    <w:rsid w:val="004709BF"/>
    <w:rsid w:val="00471337"/>
    <w:rsid w:val="00471B15"/>
    <w:rsid w:val="00474EF8"/>
    <w:rsid w:val="004754E9"/>
    <w:rsid w:val="00476987"/>
    <w:rsid w:val="00477F36"/>
    <w:rsid w:val="00481A8C"/>
    <w:rsid w:val="00482938"/>
    <w:rsid w:val="00484966"/>
    <w:rsid w:val="00485723"/>
    <w:rsid w:val="00486490"/>
    <w:rsid w:val="00486DB0"/>
    <w:rsid w:val="0048788C"/>
    <w:rsid w:val="004964F4"/>
    <w:rsid w:val="004A00D5"/>
    <w:rsid w:val="004A11EF"/>
    <w:rsid w:val="004A18A9"/>
    <w:rsid w:val="004A4B88"/>
    <w:rsid w:val="004A5337"/>
    <w:rsid w:val="004B0EB6"/>
    <w:rsid w:val="004B33EB"/>
    <w:rsid w:val="004B59BE"/>
    <w:rsid w:val="004B66E0"/>
    <w:rsid w:val="004B7619"/>
    <w:rsid w:val="004C1761"/>
    <w:rsid w:val="004C2ED4"/>
    <w:rsid w:val="004C3238"/>
    <w:rsid w:val="004C4C64"/>
    <w:rsid w:val="004D505E"/>
    <w:rsid w:val="004D53FA"/>
    <w:rsid w:val="004D7403"/>
    <w:rsid w:val="004E0841"/>
    <w:rsid w:val="004E12D6"/>
    <w:rsid w:val="004E1658"/>
    <w:rsid w:val="004E22D6"/>
    <w:rsid w:val="004E5299"/>
    <w:rsid w:val="004E7DDB"/>
    <w:rsid w:val="004F1097"/>
    <w:rsid w:val="004F2066"/>
    <w:rsid w:val="004F3086"/>
    <w:rsid w:val="004F5591"/>
    <w:rsid w:val="004F6CF8"/>
    <w:rsid w:val="004F7ACA"/>
    <w:rsid w:val="00500357"/>
    <w:rsid w:val="005006C5"/>
    <w:rsid w:val="00502BDE"/>
    <w:rsid w:val="00504527"/>
    <w:rsid w:val="00506633"/>
    <w:rsid w:val="00506FCC"/>
    <w:rsid w:val="00507E61"/>
    <w:rsid w:val="00511FD8"/>
    <w:rsid w:val="0051275D"/>
    <w:rsid w:val="00517165"/>
    <w:rsid w:val="00520BD1"/>
    <w:rsid w:val="00522338"/>
    <w:rsid w:val="00522573"/>
    <w:rsid w:val="00522B8B"/>
    <w:rsid w:val="00523B21"/>
    <w:rsid w:val="00524E06"/>
    <w:rsid w:val="00525BC5"/>
    <w:rsid w:val="0052743B"/>
    <w:rsid w:val="00531D7C"/>
    <w:rsid w:val="00531EF7"/>
    <w:rsid w:val="00533863"/>
    <w:rsid w:val="00533BB5"/>
    <w:rsid w:val="00534B4B"/>
    <w:rsid w:val="0053603A"/>
    <w:rsid w:val="00536CB3"/>
    <w:rsid w:val="0054308B"/>
    <w:rsid w:val="005431CB"/>
    <w:rsid w:val="005452C2"/>
    <w:rsid w:val="00545BCB"/>
    <w:rsid w:val="00546ACD"/>
    <w:rsid w:val="0054742A"/>
    <w:rsid w:val="0055021D"/>
    <w:rsid w:val="005503FC"/>
    <w:rsid w:val="005514C3"/>
    <w:rsid w:val="00552A50"/>
    <w:rsid w:val="00552A74"/>
    <w:rsid w:val="00553704"/>
    <w:rsid w:val="00554191"/>
    <w:rsid w:val="005543BC"/>
    <w:rsid w:val="00562F79"/>
    <w:rsid w:val="00564E7B"/>
    <w:rsid w:val="005656A8"/>
    <w:rsid w:val="005667FC"/>
    <w:rsid w:val="00570C7F"/>
    <w:rsid w:val="0057132E"/>
    <w:rsid w:val="00572910"/>
    <w:rsid w:val="00573DD4"/>
    <w:rsid w:val="00575E4A"/>
    <w:rsid w:val="00577AF1"/>
    <w:rsid w:val="0058005B"/>
    <w:rsid w:val="00581B38"/>
    <w:rsid w:val="005822E0"/>
    <w:rsid w:val="00584215"/>
    <w:rsid w:val="00584CE2"/>
    <w:rsid w:val="00585B2D"/>
    <w:rsid w:val="00586AFC"/>
    <w:rsid w:val="0059066D"/>
    <w:rsid w:val="00593946"/>
    <w:rsid w:val="00595E5D"/>
    <w:rsid w:val="005A1B8E"/>
    <w:rsid w:val="005A5557"/>
    <w:rsid w:val="005A59F8"/>
    <w:rsid w:val="005A5FD1"/>
    <w:rsid w:val="005A6144"/>
    <w:rsid w:val="005A704D"/>
    <w:rsid w:val="005B1B01"/>
    <w:rsid w:val="005B42C1"/>
    <w:rsid w:val="005B4846"/>
    <w:rsid w:val="005B5C07"/>
    <w:rsid w:val="005B6A71"/>
    <w:rsid w:val="005B72E2"/>
    <w:rsid w:val="005C01D0"/>
    <w:rsid w:val="005C03D0"/>
    <w:rsid w:val="005C04C8"/>
    <w:rsid w:val="005C121E"/>
    <w:rsid w:val="005C1C91"/>
    <w:rsid w:val="005C1F21"/>
    <w:rsid w:val="005C2610"/>
    <w:rsid w:val="005C40AA"/>
    <w:rsid w:val="005C5471"/>
    <w:rsid w:val="005D1317"/>
    <w:rsid w:val="005D209B"/>
    <w:rsid w:val="005D4E21"/>
    <w:rsid w:val="005D642B"/>
    <w:rsid w:val="005E22E1"/>
    <w:rsid w:val="005E359F"/>
    <w:rsid w:val="005E3BEA"/>
    <w:rsid w:val="005E5087"/>
    <w:rsid w:val="005F0E69"/>
    <w:rsid w:val="005F2638"/>
    <w:rsid w:val="005F4D85"/>
    <w:rsid w:val="005F7221"/>
    <w:rsid w:val="005F7D9E"/>
    <w:rsid w:val="0060084F"/>
    <w:rsid w:val="00600F35"/>
    <w:rsid w:val="00601654"/>
    <w:rsid w:val="0060346C"/>
    <w:rsid w:val="006034D5"/>
    <w:rsid w:val="00604996"/>
    <w:rsid w:val="00606D27"/>
    <w:rsid w:val="006077C5"/>
    <w:rsid w:val="00607B54"/>
    <w:rsid w:val="00610B74"/>
    <w:rsid w:val="006140C5"/>
    <w:rsid w:val="006149DD"/>
    <w:rsid w:val="00614DC0"/>
    <w:rsid w:val="00616854"/>
    <w:rsid w:val="0062045F"/>
    <w:rsid w:val="00622234"/>
    <w:rsid w:val="006265F7"/>
    <w:rsid w:val="00626706"/>
    <w:rsid w:val="0063100D"/>
    <w:rsid w:val="00634926"/>
    <w:rsid w:val="00635D9A"/>
    <w:rsid w:val="00635FAD"/>
    <w:rsid w:val="00636306"/>
    <w:rsid w:val="00644107"/>
    <w:rsid w:val="0064481E"/>
    <w:rsid w:val="00650C24"/>
    <w:rsid w:val="00650D5F"/>
    <w:rsid w:val="00651194"/>
    <w:rsid w:val="00651D02"/>
    <w:rsid w:val="00653F14"/>
    <w:rsid w:val="00655AD8"/>
    <w:rsid w:val="00656D90"/>
    <w:rsid w:val="00660537"/>
    <w:rsid w:val="00663485"/>
    <w:rsid w:val="006634AB"/>
    <w:rsid w:val="006657BC"/>
    <w:rsid w:val="00665D16"/>
    <w:rsid w:val="00666EEF"/>
    <w:rsid w:val="0066741F"/>
    <w:rsid w:val="00667AC8"/>
    <w:rsid w:val="006717DC"/>
    <w:rsid w:val="00672A4A"/>
    <w:rsid w:val="00672C13"/>
    <w:rsid w:val="00675847"/>
    <w:rsid w:val="00677DA6"/>
    <w:rsid w:val="006813C1"/>
    <w:rsid w:val="0069514D"/>
    <w:rsid w:val="00695161"/>
    <w:rsid w:val="00696D13"/>
    <w:rsid w:val="00697172"/>
    <w:rsid w:val="006A085E"/>
    <w:rsid w:val="006A14F7"/>
    <w:rsid w:val="006A4D3B"/>
    <w:rsid w:val="006A5936"/>
    <w:rsid w:val="006A6850"/>
    <w:rsid w:val="006A7F17"/>
    <w:rsid w:val="006B310B"/>
    <w:rsid w:val="006B3954"/>
    <w:rsid w:val="006B4924"/>
    <w:rsid w:val="006B4C43"/>
    <w:rsid w:val="006B4F5F"/>
    <w:rsid w:val="006B677C"/>
    <w:rsid w:val="006B7B1C"/>
    <w:rsid w:val="006C4519"/>
    <w:rsid w:val="006C4CCE"/>
    <w:rsid w:val="006C540F"/>
    <w:rsid w:val="006C6AD0"/>
    <w:rsid w:val="006D236A"/>
    <w:rsid w:val="006D2AA9"/>
    <w:rsid w:val="006D354F"/>
    <w:rsid w:val="006D3DDA"/>
    <w:rsid w:val="006D3EE6"/>
    <w:rsid w:val="006D554F"/>
    <w:rsid w:val="006D71DA"/>
    <w:rsid w:val="006E01EB"/>
    <w:rsid w:val="006E09A5"/>
    <w:rsid w:val="006E0BBC"/>
    <w:rsid w:val="006E1CED"/>
    <w:rsid w:val="006E23F5"/>
    <w:rsid w:val="006E241B"/>
    <w:rsid w:val="006E58C4"/>
    <w:rsid w:val="006F01A2"/>
    <w:rsid w:val="006F09B1"/>
    <w:rsid w:val="006F30CE"/>
    <w:rsid w:val="006F3C92"/>
    <w:rsid w:val="006F6379"/>
    <w:rsid w:val="006F6AC1"/>
    <w:rsid w:val="00702A01"/>
    <w:rsid w:val="00702D4F"/>
    <w:rsid w:val="00703C0D"/>
    <w:rsid w:val="00704ADD"/>
    <w:rsid w:val="00705149"/>
    <w:rsid w:val="00705260"/>
    <w:rsid w:val="00706CB0"/>
    <w:rsid w:val="00707225"/>
    <w:rsid w:val="00707A47"/>
    <w:rsid w:val="00707E08"/>
    <w:rsid w:val="00712AD3"/>
    <w:rsid w:val="007137BD"/>
    <w:rsid w:val="00714E44"/>
    <w:rsid w:val="00716B6D"/>
    <w:rsid w:val="007176DC"/>
    <w:rsid w:val="00720384"/>
    <w:rsid w:val="00722318"/>
    <w:rsid w:val="00722567"/>
    <w:rsid w:val="00722596"/>
    <w:rsid w:val="00722A44"/>
    <w:rsid w:val="00722D6C"/>
    <w:rsid w:val="00723025"/>
    <w:rsid w:val="007246B3"/>
    <w:rsid w:val="00725E22"/>
    <w:rsid w:val="00727B4C"/>
    <w:rsid w:val="00733F02"/>
    <w:rsid w:val="007344AC"/>
    <w:rsid w:val="00735479"/>
    <w:rsid w:val="00735F4E"/>
    <w:rsid w:val="00736A8A"/>
    <w:rsid w:val="007400EB"/>
    <w:rsid w:val="007429CB"/>
    <w:rsid w:val="00743C35"/>
    <w:rsid w:val="007446AC"/>
    <w:rsid w:val="0074541F"/>
    <w:rsid w:val="007470A0"/>
    <w:rsid w:val="0074729B"/>
    <w:rsid w:val="007501C1"/>
    <w:rsid w:val="00751A96"/>
    <w:rsid w:val="0075545D"/>
    <w:rsid w:val="007566B7"/>
    <w:rsid w:val="0076092E"/>
    <w:rsid w:val="00760A20"/>
    <w:rsid w:val="00763035"/>
    <w:rsid w:val="0076304F"/>
    <w:rsid w:val="0076690F"/>
    <w:rsid w:val="00766EB0"/>
    <w:rsid w:val="00767276"/>
    <w:rsid w:val="00772127"/>
    <w:rsid w:val="00773368"/>
    <w:rsid w:val="00774C99"/>
    <w:rsid w:val="00775E1B"/>
    <w:rsid w:val="007848AD"/>
    <w:rsid w:val="0078550D"/>
    <w:rsid w:val="00785721"/>
    <w:rsid w:val="00786483"/>
    <w:rsid w:val="007869C1"/>
    <w:rsid w:val="00787BB1"/>
    <w:rsid w:val="007919B3"/>
    <w:rsid w:val="0079258E"/>
    <w:rsid w:val="00793AD4"/>
    <w:rsid w:val="007949B6"/>
    <w:rsid w:val="0079553B"/>
    <w:rsid w:val="00796CB3"/>
    <w:rsid w:val="0079719C"/>
    <w:rsid w:val="00797F80"/>
    <w:rsid w:val="007A02E3"/>
    <w:rsid w:val="007A32FE"/>
    <w:rsid w:val="007A4167"/>
    <w:rsid w:val="007A4831"/>
    <w:rsid w:val="007A5082"/>
    <w:rsid w:val="007A583F"/>
    <w:rsid w:val="007A720A"/>
    <w:rsid w:val="007A786F"/>
    <w:rsid w:val="007B1812"/>
    <w:rsid w:val="007B3815"/>
    <w:rsid w:val="007B4DB8"/>
    <w:rsid w:val="007B54D9"/>
    <w:rsid w:val="007C17A3"/>
    <w:rsid w:val="007C2E44"/>
    <w:rsid w:val="007C4A68"/>
    <w:rsid w:val="007C7F0E"/>
    <w:rsid w:val="007D1CE4"/>
    <w:rsid w:val="007D2E1B"/>
    <w:rsid w:val="007D3559"/>
    <w:rsid w:val="007D4004"/>
    <w:rsid w:val="007D554A"/>
    <w:rsid w:val="007D7DEE"/>
    <w:rsid w:val="007E21D0"/>
    <w:rsid w:val="007E5F32"/>
    <w:rsid w:val="007E6C76"/>
    <w:rsid w:val="007F0030"/>
    <w:rsid w:val="007F08BB"/>
    <w:rsid w:val="007F14C2"/>
    <w:rsid w:val="007F1F18"/>
    <w:rsid w:val="007F6441"/>
    <w:rsid w:val="007F71AA"/>
    <w:rsid w:val="00800AA3"/>
    <w:rsid w:val="00800E5E"/>
    <w:rsid w:val="00802921"/>
    <w:rsid w:val="00802F71"/>
    <w:rsid w:val="008057A5"/>
    <w:rsid w:val="008058D8"/>
    <w:rsid w:val="0080721B"/>
    <w:rsid w:val="00807538"/>
    <w:rsid w:val="00807A0B"/>
    <w:rsid w:val="008123A1"/>
    <w:rsid w:val="00813D60"/>
    <w:rsid w:val="00814735"/>
    <w:rsid w:val="00815F85"/>
    <w:rsid w:val="00820B43"/>
    <w:rsid w:val="00821190"/>
    <w:rsid w:val="0082190C"/>
    <w:rsid w:val="00822D69"/>
    <w:rsid w:val="00825D3E"/>
    <w:rsid w:val="0082728C"/>
    <w:rsid w:val="008304A4"/>
    <w:rsid w:val="00831150"/>
    <w:rsid w:val="00833000"/>
    <w:rsid w:val="00834B89"/>
    <w:rsid w:val="00834F7B"/>
    <w:rsid w:val="008358F0"/>
    <w:rsid w:val="00836C79"/>
    <w:rsid w:val="00840856"/>
    <w:rsid w:val="00840CF2"/>
    <w:rsid w:val="00845370"/>
    <w:rsid w:val="00845FBA"/>
    <w:rsid w:val="00846FEE"/>
    <w:rsid w:val="00847369"/>
    <w:rsid w:val="008479C3"/>
    <w:rsid w:val="00850B15"/>
    <w:rsid w:val="008510DB"/>
    <w:rsid w:val="00851BED"/>
    <w:rsid w:val="008535F2"/>
    <w:rsid w:val="008550FF"/>
    <w:rsid w:val="00856C62"/>
    <w:rsid w:val="008601F9"/>
    <w:rsid w:val="00860418"/>
    <w:rsid w:val="00862B32"/>
    <w:rsid w:val="008642FA"/>
    <w:rsid w:val="00864EE5"/>
    <w:rsid w:val="00865582"/>
    <w:rsid w:val="00865BE9"/>
    <w:rsid w:val="00866A1A"/>
    <w:rsid w:val="00872754"/>
    <w:rsid w:val="00874754"/>
    <w:rsid w:val="008776A2"/>
    <w:rsid w:val="00880330"/>
    <w:rsid w:val="0088033A"/>
    <w:rsid w:val="00884AC0"/>
    <w:rsid w:val="00885E9D"/>
    <w:rsid w:val="008867F5"/>
    <w:rsid w:val="0089039B"/>
    <w:rsid w:val="0089049A"/>
    <w:rsid w:val="00892485"/>
    <w:rsid w:val="0089388A"/>
    <w:rsid w:val="00894FF7"/>
    <w:rsid w:val="0089537E"/>
    <w:rsid w:val="0089574C"/>
    <w:rsid w:val="0089593E"/>
    <w:rsid w:val="00897C6B"/>
    <w:rsid w:val="008A1188"/>
    <w:rsid w:val="008A12D0"/>
    <w:rsid w:val="008A1E52"/>
    <w:rsid w:val="008A5192"/>
    <w:rsid w:val="008A65E3"/>
    <w:rsid w:val="008A6CA6"/>
    <w:rsid w:val="008A7A3A"/>
    <w:rsid w:val="008B0F64"/>
    <w:rsid w:val="008B2C0F"/>
    <w:rsid w:val="008B517D"/>
    <w:rsid w:val="008B6ED4"/>
    <w:rsid w:val="008B7A43"/>
    <w:rsid w:val="008C192B"/>
    <w:rsid w:val="008C287F"/>
    <w:rsid w:val="008C2FB9"/>
    <w:rsid w:val="008C3C06"/>
    <w:rsid w:val="008C4F57"/>
    <w:rsid w:val="008C52A0"/>
    <w:rsid w:val="008C7B8D"/>
    <w:rsid w:val="008D091B"/>
    <w:rsid w:val="008D1155"/>
    <w:rsid w:val="008D1EBA"/>
    <w:rsid w:val="008D390E"/>
    <w:rsid w:val="008D4104"/>
    <w:rsid w:val="008D4C71"/>
    <w:rsid w:val="008D517F"/>
    <w:rsid w:val="008D6518"/>
    <w:rsid w:val="008D66DF"/>
    <w:rsid w:val="008E0934"/>
    <w:rsid w:val="008E0C39"/>
    <w:rsid w:val="008E390D"/>
    <w:rsid w:val="008E3B03"/>
    <w:rsid w:val="008E3DF1"/>
    <w:rsid w:val="008E496B"/>
    <w:rsid w:val="008E4A3E"/>
    <w:rsid w:val="008E62CD"/>
    <w:rsid w:val="008F04C2"/>
    <w:rsid w:val="008F11D5"/>
    <w:rsid w:val="008F1BD4"/>
    <w:rsid w:val="008F420C"/>
    <w:rsid w:val="00900A3C"/>
    <w:rsid w:val="00901358"/>
    <w:rsid w:val="00903289"/>
    <w:rsid w:val="009043A8"/>
    <w:rsid w:val="00905788"/>
    <w:rsid w:val="00910141"/>
    <w:rsid w:val="00910276"/>
    <w:rsid w:val="00912C22"/>
    <w:rsid w:val="00913037"/>
    <w:rsid w:val="009134FC"/>
    <w:rsid w:val="00913575"/>
    <w:rsid w:val="009138FA"/>
    <w:rsid w:val="0091458C"/>
    <w:rsid w:val="009148B0"/>
    <w:rsid w:val="00914C85"/>
    <w:rsid w:val="009154B0"/>
    <w:rsid w:val="0091584C"/>
    <w:rsid w:val="00916C65"/>
    <w:rsid w:val="0092026B"/>
    <w:rsid w:val="00922ED4"/>
    <w:rsid w:val="009231F4"/>
    <w:rsid w:val="009247C9"/>
    <w:rsid w:val="00925013"/>
    <w:rsid w:val="0093015D"/>
    <w:rsid w:val="009301E8"/>
    <w:rsid w:val="00932902"/>
    <w:rsid w:val="00932C4E"/>
    <w:rsid w:val="0093391C"/>
    <w:rsid w:val="00933A94"/>
    <w:rsid w:val="0093490F"/>
    <w:rsid w:val="00935480"/>
    <w:rsid w:val="009368A7"/>
    <w:rsid w:val="009373EC"/>
    <w:rsid w:val="00937EFC"/>
    <w:rsid w:val="00946BBD"/>
    <w:rsid w:val="00950328"/>
    <w:rsid w:val="00951E73"/>
    <w:rsid w:val="00951F6F"/>
    <w:rsid w:val="00952774"/>
    <w:rsid w:val="00952845"/>
    <w:rsid w:val="00957BE1"/>
    <w:rsid w:val="00957CDC"/>
    <w:rsid w:val="00960CE8"/>
    <w:rsid w:val="00961D49"/>
    <w:rsid w:val="00963812"/>
    <w:rsid w:val="00966C82"/>
    <w:rsid w:val="00972549"/>
    <w:rsid w:val="009759C4"/>
    <w:rsid w:val="00976D60"/>
    <w:rsid w:val="00980BA3"/>
    <w:rsid w:val="0098163E"/>
    <w:rsid w:val="00983313"/>
    <w:rsid w:val="00984834"/>
    <w:rsid w:val="00984895"/>
    <w:rsid w:val="00985E39"/>
    <w:rsid w:val="00990337"/>
    <w:rsid w:val="0099057A"/>
    <w:rsid w:val="00990657"/>
    <w:rsid w:val="009929FF"/>
    <w:rsid w:val="00994178"/>
    <w:rsid w:val="009955EA"/>
    <w:rsid w:val="009967B7"/>
    <w:rsid w:val="009971CA"/>
    <w:rsid w:val="009A01B5"/>
    <w:rsid w:val="009A094F"/>
    <w:rsid w:val="009A1BD9"/>
    <w:rsid w:val="009A2EBA"/>
    <w:rsid w:val="009A4A87"/>
    <w:rsid w:val="009A534C"/>
    <w:rsid w:val="009A580A"/>
    <w:rsid w:val="009A675E"/>
    <w:rsid w:val="009A729B"/>
    <w:rsid w:val="009A76F1"/>
    <w:rsid w:val="009B0C73"/>
    <w:rsid w:val="009B15D2"/>
    <w:rsid w:val="009B1B6A"/>
    <w:rsid w:val="009B4012"/>
    <w:rsid w:val="009B478C"/>
    <w:rsid w:val="009B51BD"/>
    <w:rsid w:val="009B63A7"/>
    <w:rsid w:val="009B6515"/>
    <w:rsid w:val="009B6860"/>
    <w:rsid w:val="009B7388"/>
    <w:rsid w:val="009C1A6B"/>
    <w:rsid w:val="009C3EAC"/>
    <w:rsid w:val="009C4373"/>
    <w:rsid w:val="009C4C86"/>
    <w:rsid w:val="009D2EDA"/>
    <w:rsid w:val="009D410F"/>
    <w:rsid w:val="009D4984"/>
    <w:rsid w:val="009D59A0"/>
    <w:rsid w:val="009E0164"/>
    <w:rsid w:val="009E08BB"/>
    <w:rsid w:val="009E2DE2"/>
    <w:rsid w:val="009E4A8A"/>
    <w:rsid w:val="009E5A19"/>
    <w:rsid w:val="009E5CAF"/>
    <w:rsid w:val="009E76DF"/>
    <w:rsid w:val="009F0384"/>
    <w:rsid w:val="009F053C"/>
    <w:rsid w:val="009F18B0"/>
    <w:rsid w:val="009F7585"/>
    <w:rsid w:val="00A039F5"/>
    <w:rsid w:val="00A06E58"/>
    <w:rsid w:val="00A1356C"/>
    <w:rsid w:val="00A14549"/>
    <w:rsid w:val="00A16838"/>
    <w:rsid w:val="00A1712D"/>
    <w:rsid w:val="00A17884"/>
    <w:rsid w:val="00A211B0"/>
    <w:rsid w:val="00A21CA4"/>
    <w:rsid w:val="00A229DE"/>
    <w:rsid w:val="00A23306"/>
    <w:rsid w:val="00A23D59"/>
    <w:rsid w:val="00A23ECD"/>
    <w:rsid w:val="00A26B66"/>
    <w:rsid w:val="00A3077D"/>
    <w:rsid w:val="00A324E4"/>
    <w:rsid w:val="00A36251"/>
    <w:rsid w:val="00A3658A"/>
    <w:rsid w:val="00A410A0"/>
    <w:rsid w:val="00A429D4"/>
    <w:rsid w:val="00A43CE7"/>
    <w:rsid w:val="00A45FE6"/>
    <w:rsid w:val="00A463D7"/>
    <w:rsid w:val="00A467D8"/>
    <w:rsid w:val="00A46C39"/>
    <w:rsid w:val="00A46E75"/>
    <w:rsid w:val="00A50310"/>
    <w:rsid w:val="00A50AD2"/>
    <w:rsid w:val="00A521F4"/>
    <w:rsid w:val="00A5249C"/>
    <w:rsid w:val="00A52E6D"/>
    <w:rsid w:val="00A530AC"/>
    <w:rsid w:val="00A543B8"/>
    <w:rsid w:val="00A54AA5"/>
    <w:rsid w:val="00A55DAF"/>
    <w:rsid w:val="00A56637"/>
    <w:rsid w:val="00A566F0"/>
    <w:rsid w:val="00A56E52"/>
    <w:rsid w:val="00A62911"/>
    <w:rsid w:val="00A63346"/>
    <w:rsid w:val="00A64FDE"/>
    <w:rsid w:val="00A66585"/>
    <w:rsid w:val="00A6752C"/>
    <w:rsid w:val="00A6789A"/>
    <w:rsid w:val="00A67A9D"/>
    <w:rsid w:val="00A703C7"/>
    <w:rsid w:val="00A708E0"/>
    <w:rsid w:val="00A70BD3"/>
    <w:rsid w:val="00A7142D"/>
    <w:rsid w:val="00A72A0F"/>
    <w:rsid w:val="00A73C9D"/>
    <w:rsid w:val="00A74DE2"/>
    <w:rsid w:val="00A769FF"/>
    <w:rsid w:val="00A76C0E"/>
    <w:rsid w:val="00A82B61"/>
    <w:rsid w:val="00A82C40"/>
    <w:rsid w:val="00A85C3C"/>
    <w:rsid w:val="00A85F08"/>
    <w:rsid w:val="00A86E91"/>
    <w:rsid w:val="00A873F8"/>
    <w:rsid w:val="00A87534"/>
    <w:rsid w:val="00A87E7E"/>
    <w:rsid w:val="00A916A3"/>
    <w:rsid w:val="00A9354A"/>
    <w:rsid w:val="00A958F3"/>
    <w:rsid w:val="00A96F26"/>
    <w:rsid w:val="00AA057A"/>
    <w:rsid w:val="00AA2ADA"/>
    <w:rsid w:val="00AA6209"/>
    <w:rsid w:val="00AB001B"/>
    <w:rsid w:val="00AB0383"/>
    <w:rsid w:val="00AB0E06"/>
    <w:rsid w:val="00AB16A1"/>
    <w:rsid w:val="00AB1E7D"/>
    <w:rsid w:val="00AB5CB7"/>
    <w:rsid w:val="00AC0185"/>
    <w:rsid w:val="00AC150B"/>
    <w:rsid w:val="00AC2428"/>
    <w:rsid w:val="00AC4282"/>
    <w:rsid w:val="00AC52D8"/>
    <w:rsid w:val="00AC7742"/>
    <w:rsid w:val="00AC7A3D"/>
    <w:rsid w:val="00AD2637"/>
    <w:rsid w:val="00AD43AD"/>
    <w:rsid w:val="00AE06BA"/>
    <w:rsid w:val="00AE0BE3"/>
    <w:rsid w:val="00AE19D9"/>
    <w:rsid w:val="00AE1D37"/>
    <w:rsid w:val="00AE2BFD"/>
    <w:rsid w:val="00AE35D9"/>
    <w:rsid w:val="00AE3EE9"/>
    <w:rsid w:val="00AE6BA6"/>
    <w:rsid w:val="00AF1352"/>
    <w:rsid w:val="00AF1779"/>
    <w:rsid w:val="00AF2077"/>
    <w:rsid w:val="00AF42A2"/>
    <w:rsid w:val="00AF4568"/>
    <w:rsid w:val="00AF4645"/>
    <w:rsid w:val="00AF65B8"/>
    <w:rsid w:val="00AF6D20"/>
    <w:rsid w:val="00AF761B"/>
    <w:rsid w:val="00AF79AA"/>
    <w:rsid w:val="00B00DC4"/>
    <w:rsid w:val="00B0110A"/>
    <w:rsid w:val="00B01199"/>
    <w:rsid w:val="00B03983"/>
    <w:rsid w:val="00B07CF4"/>
    <w:rsid w:val="00B100C2"/>
    <w:rsid w:val="00B111D2"/>
    <w:rsid w:val="00B11574"/>
    <w:rsid w:val="00B14C5E"/>
    <w:rsid w:val="00B16B5C"/>
    <w:rsid w:val="00B174DC"/>
    <w:rsid w:val="00B20191"/>
    <w:rsid w:val="00B20F61"/>
    <w:rsid w:val="00B2538F"/>
    <w:rsid w:val="00B305DD"/>
    <w:rsid w:val="00B320D5"/>
    <w:rsid w:val="00B33E87"/>
    <w:rsid w:val="00B34AC5"/>
    <w:rsid w:val="00B417D5"/>
    <w:rsid w:val="00B42DAB"/>
    <w:rsid w:val="00B469C4"/>
    <w:rsid w:val="00B47B00"/>
    <w:rsid w:val="00B5029A"/>
    <w:rsid w:val="00B507C5"/>
    <w:rsid w:val="00B50CB5"/>
    <w:rsid w:val="00B52097"/>
    <w:rsid w:val="00B53135"/>
    <w:rsid w:val="00B54205"/>
    <w:rsid w:val="00B55844"/>
    <w:rsid w:val="00B60735"/>
    <w:rsid w:val="00B61B1F"/>
    <w:rsid w:val="00B6784E"/>
    <w:rsid w:val="00B72096"/>
    <w:rsid w:val="00B75BB7"/>
    <w:rsid w:val="00B77EA5"/>
    <w:rsid w:val="00B831C3"/>
    <w:rsid w:val="00B863EC"/>
    <w:rsid w:val="00B87050"/>
    <w:rsid w:val="00B90C21"/>
    <w:rsid w:val="00B90D46"/>
    <w:rsid w:val="00B90DA7"/>
    <w:rsid w:val="00B91989"/>
    <w:rsid w:val="00B9212C"/>
    <w:rsid w:val="00B9308A"/>
    <w:rsid w:val="00B9365B"/>
    <w:rsid w:val="00B9435A"/>
    <w:rsid w:val="00B94D4F"/>
    <w:rsid w:val="00B961DA"/>
    <w:rsid w:val="00B96AB6"/>
    <w:rsid w:val="00B976A0"/>
    <w:rsid w:val="00B97DDA"/>
    <w:rsid w:val="00BA023E"/>
    <w:rsid w:val="00BA02CC"/>
    <w:rsid w:val="00BA0321"/>
    <w:rsid w:val="00BA0419"/>
    <w:rsid w:val="00BA5728"/>
    <w:rsid w:val="00BA706D"/>
    <w:rsid w:val="00BA7DE9"/>
    <w:rsid w:val="00BB30EE"/>
    <w:rsid w:val="00BB33D2"/>
    <w:rsid w:val="00BB7104"/>
    <w:rsid w:val="00BB7802"/>
    <w:rsid w:val="00BB7C44"/>
    <w:rsid w:val="00BC03F1"/>
    <w:rsid w:val="00BC20DC"/>
    <w:rsid w:val="00BC3BFF"/>
    <w:rsid w:val="00BC5975"/>
    <w:rsid w:val="00BC5AA9"/>
    <w:rsid w:val="00BD0A78"/>
    <w:rsid w:val="00BD0C9E"/>
    <w:rsid w:val="00BD1E9F"/>
    <w:rsid w:val="00BD4F6D"/>
    <w:rsid w:val="00BD701B"/>
    <w:rsid w:val="00BD7060"/>
    <w:rsid w:val="00BD764D"/>
    <w:rsid w:val="00BD78FA"/>
    <w:rsid w:val="00BD7A00"/>
    <w:rsid w:val="00BE00DB"/>
    <w:rsid w:val="00BE0482"/>
    <w:rsid w:val="00BE08FD"/>
    <w:rsid w:val="00BE367A"/>
    <w:rsid w:val="00BE3698"/>
    <w:rsid w:val="00BE7085"/>
    <w:rsid w:val="00BE7FE2"/>
    <w:rsid w:val="00BF07C7"/>
    <w:rsid w:val="00BF1418"/>
    <w:rsid w:val="00BF2609"/>
    <w:rsid w:val="00BF650B"/>
    <w:rsid w:val="00BF719E"/>
    <w:rsid w:val="00BF7A23"/>
    <w:rsid w:val="00BF7B36"/>
    <w:rsid w:val="00C00C24"/>
    <w:rsid w:val="00C00ED7"/>
    <w:rsid w:val="00C00FC6"/>
    <w:rsid w:val="00C01770"/>
    <w:rsid w:val="00C0256A"/>
    <w:rsid w:val="00C05B40"/>
    <w:rsid w:val="00C079A6"/>
    <w:rsid w:val="00C10A03"/>
    <w:rsid w:val="00C1170E"/>
    <w:rsid w:val="00C12D35"/>
    <w:rsid w:val="00C159F3"/>
    <w:rsid w:val="00C159FF"/>
    <w:rsid w:val="00C23C82"/>
    <w:rsid w:val="00C23CCF"/>
    <w:rsid w:val="00C24310"/>
    <w:rsid w:val="00C24593"/>
    <w:rsid w:val="00C25054"/>
    <w:rsid w:val="00C25158"/>
    <w:rsid w:val="00C3797F"/>
    <w:rsid w:val="00C411E5"/>
    <w:rsid w:val="00C4372D"/>
    <w:rsid w:val="00C457F4"/>
    <w:rsid w:val="00C458A5"/>
    <w:rsid w:val="00C45F3F"/>
    <w:rsid w:val="00C4669A"/>
    <w:rsid w:val="00C50E28"/>
    <w:rsid w:val="00C50E58"/>
    <w:rsid w:val="00C517D4"/>
    <w:rsid w:val="00C55B43"/>
    <w:rsid w:val="00C56867"/>
    <w:rsid w:val="00C60D03"/>
    <w:rsid w:val="00C61FC1"/>
    <w:rsid w:val="00C62278"/>
    <w:rsid w:val="00C658ED"/>
    <w:rsid w:val="00C65F85"/>
    <w:rsid w:val="00C72464"/>
    <w:rsid w:val="00C73CFE"/>
    <w:rsid w:val="00C75383"/>
    <w:rsid w:val="00C77574"/>
    <w:rsid w:val="00C7788C"/>
    <w:rsid w:val="00C80276"/>
    <w:rsid w:val="00C80F52"/>
    <w:rsid w:val="00C8142A"/>
    <w:rsid w:val="00C82FA5"/>
    <w:rsid w:val="00C83D4D"/>
    <w:rsid w:val="00C86AC7"/>
    <w:rsid w:val="00C87D2E"/>
    <w:rsid w:val="00C91783"/>
    <w:rsid w:val="00C958B8"/>
    <w:rsid w:val="00C97837"/>
    <w:rsid w:val="00CA2763"/>
    <w:rsid w:val="00CB10C4"/>
    <w:rsid w:val="00CB16F7"/>
    <w:rsid w:val="00CB33B3"/>
    <w:rsid w:val="00CB3C41"/>
    <w:rsid w:val="00CB56C1"/>
    <w:rsid w:val="00CB79DC"/>
    <w:rsid w:val="00CC06A1"/>
    <w:rsid w:val="00CC18A5"/>
    <w:rsid w:val="00CC5DE4"/>
    <w:rsid w:val="00CC689D"/>
    <w:rsid w:val="00CD5433"/>
    <w:rsid w:val="00CD5890"/>
    <w:rsid w:val="00CD7EBC"/>
    <w:rsid w:val="00CE0772"/>
    <w:rsid w:val="00CE4BD3"/>
    <w:rsid w:val="00CE7B2F"/>
    <w:rsid w:val="00CF071D"/>
    <w:rsid w:val="00CF22A2"/>
    <w:rsid w:val="00CF43F7"/>
    <w:rsid w:val="00CF6D35"/>
    <w:rsid w:val="00CF746B"/>
    <w:rsid w:val="00D00988"/>
    <w:rsid w:val="00D01E97"/>
    <w:rsid w:val="00D03AB8"/>
    <w:rsid w:val="00D05A44"/>
    <w:rsid w:val="00D06FBB"/>
    <w:rsid w:val="00D07093"/>
    <w:rsid w:val="00D10BF3"/>
    <w:rsid w:val="00D122A4"/>
    <w:rsid w:val="00D147AA"/>
    <w:rsid w:val="00D163EB"/>
    <w:rsid w:val="00D16C5D"/>
    <w:rsid w:val="00D16CA6"/>
    <w:rsid w:val="00D20313"/>
    <w:rsid w:val="00D2044A"/>
    <w:rsid w:val="00D2130F"/>
    <w:rsid w:val="00D24930"/>
    <w:rsid w:val="00D26053"/>
    <w:rsid w:val="00D266D2"/>
    <w:rsid w:val="00D26A0D"/>
    <w:rsid w:val="00D27423"/>
    <w:rsid w:val="00D30B84"/>
    <w:rsid w:val="00D323DC"/>
    <w:rsid w:val="00D463B9"/>
    <w:rsid w:val="00D46AED"/>
    <w:rsid w:val="00D508F9"/>
    <w:rsid w:val="00D50DC1"/>
    <w:rsid w:val="00D516CE"/>
    <w:rsid w:val="00D51BED"/>
    <w:rsid w:val="00D5541C"/>
    <w:rsid w:val="00D60387"/>
    <w:rsid w:val="00D627A5"/>
    <w:rsid w:val="00D6339D"/>
    <w:rsid w:val="00D64A0A"/>
    <w:rsid w:val="00D70BEE"/>
    <w:rsid w:val="00D70E18"/>
    <w:rsid w:val="00D71486"/>
    <w:rsid w:val="00D71DB2"/>
    <w:rsid w:val="00D7252E"/>
    <w:rsid w:val="00D7503E"/>
    <w:rsid w:val="00D758FC"/>
    <w:rsid w:val="00D7637B"/>
    <w:rsid w:val="00D7680C"/>
    <w:rsid w:val="00D77626"/>
    <w:rsid w:val="00D807CC"/>
    <w:rsid w:val="00D83831"/>
    <w:rsid w:val="00D83F05"/>
    <w:rsid w:val="00D84000"/>
    <w:rsid w:val="00D8434F"/>
    <w:rsid w:val="00D85BDB"/>
    <w:rsid w:val="00D869A9"/>
    <w:rsid w:val="00D869C7"/>
    <w:rsid w:val="00D877B8"/>
    <w:rsid w:val="00D905E7"/>
    <w:rsid w:val="00D97180"/>
    <w:rsid w:val="00DA5544"/>
    <w:rsid w:val="00DA64A3"/>
    <w:rsid w:val="00DA7099"/>
    <w:rsid w:val="00DB0AB8"/>
    <w:rsid w:val="00DB31BE"/>
    <w:rsid w:val="00DB7D56"/>
    <w:rsid w:val="00DC09CF"/>
    <w:rsid w:val="00DC0A75"/>
    <w:rsid w:val="00DD38C8"/>
    <w:rsid w:val="00DD5843"/>
    <w:rsid w:val="00DD6EA4"/>
    <w:rsid w:val="00DE3130"/>
    <w:rsid w:val="00DE3DE1"/>
    <w:rsid w:val="00DE3F1E"/>
    <w:rsid w:val="00DE3FBF"/>
    <w:rsid w:val="00DE69B8"/>
    <w:rsid w:val="00DF443E"/>
    <w:rsid w:val="00DF50C2"/>
    <w:rsid w:val="00DF77D8"/>
    <w:rsid w:val="00E019CC"/>
    <w:rsid w:val="00E02797"/>
    <w:rsid w:val="00E03607"/>
    <w:rsid w:val="00E03CAA"/>
    <w:rsid w:val="00E10362"/>
    <w:rsid w:val="00E10AE9"/>
    <w:rsid w:val="00E11146"/>
    <w:rsid w:val="00E1300C"/>
    <w:rsid w:val="00E21E55"/>
    <w:rsid w:val="00E22131"/>
    <w:rsid w:val="00E221E1"/>
    <w:rsid w:val="00E23143"/>
    <w:rsid w:val="00E23546"/>
    <w:rsid w:val="00E31A11"/>
    <w:rsid w:val="00E32E46"/>
    <w:rsid w:val="00E334F8"/>
    <w:rsid w:val="00E33AF4"/>
    <w:rsid w:val="00E33DC6"/>
    <w:rsid w:val="00E34ED4"/>
    <w:rsid w:val="00E412B6"/>
    <w:rsid w:val="00E420DE"/>
    <w:rsid w:val="00E424FA"/>
    <w:rsid w:val="00E42933"/>
    <w:rsid w:val="00E43B74"/>
    <w:rsid w:val="00E44ACB"/>
    <w:rsid w:val="00E45A6C"/>
    <w:rsid w:val="00E50FAB"/>
    <w:rsid w:val="00E52E0F"/>
    <w:rsid w:val="00E5331B"/>
    <w:rsid w:val="00E5383B"/>
    <w:rsid w:val="00E5440B"/>
    <w:rsid w:val="00E54B8E"/>
    <w:rsid w:val="00E55CB4"/>
    <w:rsid w:val="00E56552"/>
    <w:rsid w:val="00E56F3C"/>
    <w:rsid w:val="00E57B2B"/>
    <w:rsid w:val="00E60542"/>
    <w:rsid w:val="00E642EE"/>
    <w:rsid w:val="00E6664E"/>
    <w:rsid w:val="00E66BD3"/>
    <w:rsid w:val="00E7159B"/>
    <w:rsid w:val="00E72D34"/>
    <w:rsid w:val="00E7341E"/>
    <w:rsid w:val="00E756C6"/>
    <w:rsid w:val="00E76A7F"/>
    <w:rsid w:val="00E77A3C"/>
    <w:rsid w:val="00E800D5"/>
    <w:rsid w:val="00E81160"/>
    <w:rsid w:val="00E815B3"/>
    <w:rsid w:val="00E81892"/>
    <w:rsid w:val="00E8199E"/>
    <w:rsid w:val="00E84FC3"/>
    <w:rsid w:val="00E864E2"/>
    <w:rsid w:val="00E87314"/>
    <w:rsid w:val="00E9147A"/>
    <w:rsid w:val="00E92C5F"/>
    <w:rsid w:val="00E94376"/>
    <w:rsid w:val="00E97565"/>
    <w:rsid w:val="00E97CA1"/>
    <w:rsid w:val="00EA08D5"/>
    <w:rsid w:val="00EA0ED1"/>
    <w:rsid w:val="00EA233E"/>
    <w:rsid w:val="00EA2A6D"/>
    <w:rsid w:val="00EA2F23"/>
    <w:rsid w:val="00EA4D8C"/>
    <w:rsid w:val="00EA7C3C"/>
    <w:rsid w:val="00EB0DD5"/>
    <w:rsid w:val="00EB4A4B"/>
    <w:rsid w:val="00EB6107"/>
    <w:rsid w:val="00EB7AA5"/>
    <w:rsid w:val="00EB7F42"/>
    <w:rsid w:val="00EC2555"/>
    <w:rsid w:val="00EC52AD"/>
    <w:rsid w:val="00EC5822"/>
    <w:rsid w:val="00ED3CBC"/>
    <w:rsid w:val="00ED568C"/>
    <w:rsid w:val="00ED5BAB"/>
    <w:rsid w:val="00EE11C2"/>
    <w:rsid w:val="00EE1A8B"/>
    <w:rsid w:val="00EE1B6D"/>
    <w:rsid w:val="00EE46A7"/>
    <w:rsid w:val="00EE6F1D"/>
    <w:rsid w:val="00EF2F83"/>
    <w:rsid w:val="00EF35E5"/>
    <w:rsid w:val="00EF4299"/>
    <w:rsid w:val="00EF59B1"/>
    <w:rsid w:val="00EF6F45"/>
    <w:rsid w:val="00EF7CF1"/>
    <w:rsid w:val="00F02306"/>
    <w:rsid w:val="00F038C2"/>
    <w:rsid w:val="00F0506C"/>
    <w:rsid w:val="00F06130"/>
    <w:rsid w:val="00F073C9"/>
    <w:rsid w:val="00F128F1"/>
    <w:rsid w:val="00F13A0C"/>
    <w:rsid w:val="00F143F6"/>
    <w:rsid w:val="00F146C2"/>
    <w:rsid w:val="00F14907"/>
    <w:rsid w:val="00F16374"/>
    <w:rsid w:val="00F2278A"/>
    <w:rsid w:val="00F22B63"/>
    <w:rsid w:val="00F23BA6"/>
    <w:rsid w:val="00F250FE"/>
    <w:rsid w:val="00F25D19"/>
    <w:rsid w:val="00F26A75"/>
    <w:rsid w:val="00F301FD"/>
    <w:rsid w:val="00F3357E"/>
    <w:rsid w:val="00F33A73"/>
    <w:rsid w:val="00F3466B"/>
    <w:rsid w:val="00F3498F"/>
    <w:rsid w:val="00F34B1A"/>
    <w:rsid w:val="00F34BC2"/>
    <w:rsid w:val="00F35DEA"/>
    <w:rsid w:val="00F368F5"/>
    <w:rsid w:val="00F4252B"/>
    <w:rsid w:val="00F43A3F"/>
    <w:rsid w:val="00F449B5"/>
    <w:rsid w:val="00F4505D"/>
    <w:rsid w:val="00F457A4"/>
    <w:rsid w:val="00F51451"/>
    <w:rsid w:val="00F53A5C"/>
    <w:rsid w:val="00F61891"/>
    <w:rsid w:val="00F649EF"/>
    <w:rsid w:val="00F64A48"/>
    <w:rsid w:val="00F64B51"/>
    <w:rsid w:val="00F64E1C"/>
    <w:rsid w:val="00F6768D"/>
    <w:rsid w:val="00F74CC7"/>
    <w:rsid w:val="00F76490"/>
    <w:rsid w:val="00F76FA6"/>
    <w:rsid w:val="00F8130C"/>
    <w:rsid w:val="00F835C1"/>
    <w:rsid w:val="00F8371E"/>
    <w:rsid w:val="00F841D6"/>
    <w:rsid w:val="00F84AA9"/>
    <w:rsid w:val="00F8556B"/>
    <w:rsid w:val="00F87289"/>
    <w:rsid w:val="00F87AE6"/>
    <w:rsid w:val="00F902BC"/>
    <w:rsid w:val="00F923D0"/>
    <w:rsid w:val="00F93864"/>
    <w:rsid w:val="00F94A6D"/>
    <w:rsid w:val="00F97A4F"/>
    <w:rsid w:val="00FA66C0"/>
    <w:rsid w:val="00FA73C1"/>
    <w:rsid w:val="00FB0C74"/>
    <w:rsid w:val="00FB1AEE"/>
    <w:rsid w:val="00FB23FE"/>
    <w:rsid w:val="00FB2E74"/>
    <w:rsid w:val="00FB459C"/>
    <w:rsid w:val="00FB48E0"/>
    <w:rsid w:val="00FB5D5B"/>
    <w:rsid w:val="00FB60F7"/>
    <w:rsid w:val="00FC1EBF"/>
    <w:rsid w:val="00FC3737"/>
    <w:rsid w:val="00FC5102"/>
    <w:rsid w:val="00FC524F"/>
    <w:rsid w:val="00FC5DC2"/>
    <w:rsid w:val="00FC7A8B"/>
    <w:rsid w:val="00FD0FA3"/>
    <w:rsid w:val="00FD16BE"/>
    <w:rsid w:val="00FD1814"/>
    <w:rsid w:val="00FD1D8B"/>
    <w:rsid w:val="00FD2684"/>
    <w:rsid w:val="00FD2F2B"/>
    <w:rsid w:val="00FD3329"/>
    <w:rsid w:val="00FD6397"/>
    <w:rsid w:val="00FE1652"/>
    <w:rsid w:val="00FE3FA5"/>
    <w:rsid w:val="00FF3CA1"/>
    <w:rsid w:val="00FF4BFC"/>
    <w:rsid w:val="00FF6CD5"/>
    <w:rsid w:val="24D92E16"/>
    <w:rsid w:val="250009A6"/>
    <w:rsid w:val="25664BCB"/>
    <w:rsid w:val="2D6C7868"/>
    <w:rsid w:val="4E1F003F"/>
    <w:rsid w:val="51CF47CB"/>
    <w:rsid w:val="5C873336"/>
    <w:rsid w:val="773D4574"/>
    <w:rsid w:val="7CA7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sz w:val="28"/>
      <w:szCs w:val="28"/>
    </w:rPr>
  </w:style>
  <w:style w:type="paragraph" w:styleId="3">
    <w:name w:val="heading 2"/>
    <w:basedOn w:val="1"/>
    <w:next w:val="1"/>
    <w:qFormat/>
    <w:uiPriority w:val="0"/>
    <w:pPr>
      <w:keepNext/>
      <w:outlineLvl w:val="1"/>
    </w:pPr>
    <w:rPr>
      <w:sz w:val="28"/>
      <w:szCs w:val="28"/>
    </w:rPr>
  </w:style>
  <w:style w:type="paragraph" w:styleId="4">
    <w:name w:val="heading 3"/>
    <w:basedOn w:val="1"/>
    <w:next w:val="1"/>
    <w:qFormat/>
    <w:uiPriority w:val="0"/>
    <w:pPr>
      <w:keepNext/>
      <w:jc w:val="both"/>
      <w:outlineLvl w:val="2"/>
    </w:pPr>
    <w:rPr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jc w:val="center"/>
      <w:outlineLvl w:val="3"/>
    </w:pPr>
    <w:rPr>
      <w:sz w:val="32"/>
      <w:szCs w:val="28"/>
    </w:rPr>
  </w:style>
  <w:style w:type="paragraph" w:styleId="6">
    <w:name w:val="heading 5"/>
    <w:basedOn w:val="1"/>
    <w:next w:val="1"/>
    <w:qFormat/>
    <w:uiPriority w:val="0"/>
    <w:pPr>
      <w:keepNext/>
      <w:jc w:val="center"/>
      <w:outlineLvl w:val="4"/>
    </w:pPr>
    <w:rPr>
      <w:sz w:val="36"/>
      <w:u w:val="single"/>
    </w:rPr>
  </w:style>
  <w:style w:type="paragraph" w:styleId="7">
    <w:name w:val="heading 6"/>
    <w:basedOn w:val="1"/>
    <w:next w:val="1"/>
    <w:qFormat/>
    <w:uiPriority w:val="0"/>
    <w:pPr>
      <w:keepNext/>
      <w:outlineLvl w:val="5"/>
    </w:pPr>
    <w:rPr>
      <w:sz w:val="36"/>
      <w:u w:val="single"/>
    </w:rPr>
  </w:style>
  <w:style w:type="paragraph" w:styleId="8">
    <w:name w:val="heading 7"/>
    <w:basedOn w:val="1"/>
    <w:next w:val="1"/>
    <w:qFormat/>
    <w:uiPriority w:val="0"/>
    <w:pPr>
      <w:keepNext/>
      <w:outlineLvl w:val="6"/>
    </w:pPr>
    <w:rPr>
      <w:sz w:val="32"/>
      <w:u w:val="single"/>
    </w:rPr>
  </w:style>
  <w:style w:type="paragraph" w:styleId="9">
    <w:name w:val="heading 8"/>
    <w:basedOn w:val="1"/>
    <w:next w:val="1"/>
    <w:qFormat/>
    <w:uiPriority w:val="0"/>
    <w:pPr>
      <w:keepNext/>
      <w:jc w:val="both"/>
      <w:outlineLvl w:val="7"/>
    </w:pPr>
    <w:rPr>
      <w:b/>
      <w:bCs/>
      <w:sz w:val="28"/>
      <w:szCs w:val="28"/>
    </w:rPr>
  </w:style>
  <w:style w:type="paragraph" w:styleId="10">
    <w:name w:val="heading 9"/>
    <w:basedOn w:val="1"/>
    <w:next w:val="1"/>
    <w:qFormat/>
    <w:uiPriority w:val="0"/>
    <w:pPr>
      <w:keepNext/>
      <w:outlineLvl w:val="8"/>
    </w:pPr>
    <w:rPr>
      <w:b/>
      <w:bCs/>
      <w:sz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qFormat/>
    <w:uiPriority w:val="0"/>
    <w:rPr>
      <w:vertAlign w:val="superscript"/>
    </w:rPr>
  </w:style>
  <w:style w:type="character" w:styleId="14">
    <w:name w:val="Hyperlink"/>
    <w:qFormat/>
    <w:uiPriority w:val="0"/>
    <w:rPr>
      <w:color w:val="0000FF"/>
      <w:u w:val="single"/>
    </w:rPr>
  </w:style>
  <w:style w:type="paragraph" w:styleId="15">
    <w:name w:val="Body Text"/>
    <w:basedOn w:val="1"/>
    <w:qFormat/>
    <w:uiPriority w:val="0"/>
    <w:pPr>
      <w:jc w:val="both"/>
    </w:pPr>
    <w:rPr>
      <w:sz w:val="28"/>
      <w:szCs w:val="28"/>
    </w:rPr>
  </w:style>
  <w:style w:type="paragraph" w:styleId="16">
    <w:name w:val="Body Text Indent 2"/>
    <w:basedOn w:val="1"/>
    <w:qFormat/>
    <w:uiPriority w:val="0"/>
    <w:pPr>
      <w:ind w:firstLine="708"/>
      <w:jc w:val="both"/>
    </w:pPr>
    <w:rPr>
      <w:sz w:val="28"/>
    </w:rPr>
  </w:style>
  <w:style w:type="paragraph" w:styleId="17">
    <w:name w:val="Title"/>
    <w:basedOn w:val="1"/>
    <w:qFormat/>
    <w:uiPriority w:val="0"/>
    <w:pPr>
      <w:jc w:val="center"/>
    </w:pPr>
    <w:rPr>
      <w:sz w:val="28"/>
    </w:rPr>
  </w:style>
  <w:style w:type="paragraph" w:styleId="18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paragraph" w:styleId="19">
    <w:name w:val="Body Text 3"/>
    <w:basedOn w:val="1"/>
    <w:qFormat/>
    <w:uiPriority w:val="0"/>
    <w:rPr>
      <w:sz w:val="28"/>
      <w:szCs w:val="28"/>
    </w:rPr>
  </w:style>
  <w:style w:type="paragraph" w:styleId="20">
    <w:name w:val="HTML Preformatted"/>
    <w:basedOn w:val="1"/>
    <w:link w:val="28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paragraph" w:styleId="21">
    <w:name w:val="Body Text 2"/>
    <w:basedOn w:val="1"/>
    <w:qFormat/>
    <w:uiPriority w:val="0"/>
    <w:pPr>
      <w:jc w:val="both"/>
    </w:pPr>
    <w:rPr>
      <w:sz w:val="32"/>
      <w:szCs w:val="28"/>
    </w:rPr>
  </w:style>
  <w:style w:type="paragraph" w:styleId="22">
    <w:name w:val="header"/>
    <w:basedOn w:val="1"/>
    <w:qFormat/>
    <w:uiPriority w:val="0"/>
    <w:pPr>
      <w:tabs>
        <w:tab w:val="center" w:pos="4419"/>
        <w:tab w:val="right" w:pos="8838"/>
      </w:tabs>
    </w:pPr>
  </w:style>
  <w:style w:type="paragraph" w:styleId="23">
    <w:name w:val="footer"/>
    <w:basedOn w:val="1"/>
    <w:link w:val="31"/>
    <w:qFormat/>
    <w:uiPriority w:val="99"/>
    <w:pPr>
      <w:tabs>
        <w:tab w:val="center" w:pos="4419"/>
        <w:tab w:val="right" w:pos="8838"/>
      </w:tabs>
    </w:pPr>
  </w:style>
  <w:style w:type="paragraph" w:styleId="24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25">
    <w:name w:val="footnote text"/>
    <w:basedOn w:val="1"/>
    <w:link w:val="29"/>
    <w:qFormat/>
    <w:uiPriority w:val="0"/>
    <w:rPr>
      <w:sz w:val="20"/>
      <w:szCs w:val="20"/>
    </w:rPr>
  </w:style>
  <w:style w:type="paragraph" w:styleId="26">
    <w:name w:val="Body Text Indent"/>
    <w:basedOn w:val="1"/>
    <w:qFormat/>
    <w:uiPriority w:val="0"/>
    <w:pPr>
      <w:ind w:left="708" w:firstLine="708"/>
      <w:jc w:val="both"/>
    </w:pPr>
    <w:rPr>
      <w:sz w:val="28"/>
      <w:szCs w:val="28"/>
    </w:rPr>
  </w:style>
  <w:style w:type="table" w:styleId="27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8">
    <w:name w:val="Pré-formatação HTML Char"/>
    <w:link w:val="20"/>
    <w:qFormat/>
    <w:uiPriority w:val="99"/>
    <w:rPr>
      <w:rFonts w:ascii="Courier New" w:hAnsi="Courier New" w:cs="Courier New"/>
      <w:color w:val="000000"/>
    </w:rPr>
  </w:style>
  <w:style w:type="character" w:customStyle="1" w:styleId="29">
    <w:name w:val="Texto de nota de rodapé Char"/>
    <w:basedOn w:val="11"/>
    <w:link w:val="25"/>
    <w:qFormat/>
    <w:uiPriority w:val="0"/>
  </w:style>
  <w:style w:type="paragraph" w:styleId="30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customStyle="1" w:styleId="31">
    <w:name w:val="Rodapé Char"/>
    <w:link w:val="23"/>
    <w:qFormat/>
    <w:uiPriority w:val="99"/>
    <w:rPr>
      <w:sz w:val="24"/>
      <w:szCs w:val="24"/>
    </w:rPr>
  </w:style>
  <w:style w:type="paragraph" w:customStyle="1" w:styleId="32">
    <w:name w:val="texto1"/>
    <w:basedOn w:val="1"/>
    <w:qFormat/>
    <w:uiPriority w:val="0"/>
    <w:pPr>
      <w:spacing w:before="100" w:beforeAutospacing="1" w:after="100" w:afterAutospacing="1"/>
    </w:pPr>
  </w:style>
  <w:style w:type="paragraph" w:customStyle="1" w:styleId="33">
    <w:name w:val="texto2"/>
    <w:basedOn w:val="1"/>
    <w:qFormat/>
    <w:uiPriority w:val="0"/>
    <w:pPr>
      <w:spacing w:before="100" w:beforeAutospacing="1" w:after="100" w:afterAutospacing="1"/>
    </w:pPr>
  </w:style>
  <w:style w:type="paragraph" w:customStyle="1" w:styleId="34">
    <w:name w:val="Normal1"/>
    <w:qFormat/>
    <w:uiPriority w:val="0"/>
    <w:rPr>
      <w:rFonts w:ascii="Arial" w:hAnsi="Arial" w:eastAsia="Arial" w:cs="Arial"/>
      <w:lang w:val="pt-BR" w:eastAsia="pt-BR" w:bidi="ar-SA"/>
    </w:rPr>
  </w:style>
  <w:style w:type="character" w:customStyle="1" w:styleId="35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  <w:style w:type="table" w:customStyle="1" w:styleId="36">
    <w:name w:val="Table Normal"/>
    <w:semiHidden/>
    <w:unhideWhenUsed/>
    <w:qFormat/>
    <w:uiPriority w:val="2"/>
    <w:pPr>
      <w:widowControl w:val="0"/>
      <w:autoSpaceDE w:val="0"/>
      <w:autoSpaceDN w:val="0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7">
    <w:name w:val="Table Paragraph"/>
    <w:basedOn w:val="1"/>
    <w:qFormat/>
    <w:uiPriority w:val="1"/>
    <w:pPr>
      <w:widowControl w:val="0"/>
      <w:autoSpaceDE w:val="0"/>
      <w:autoSpaceDN w:val="0"/>
      <w:ind w:left="394"/>
      <w:jc w:val="center"/>
    </w:pPr>
    <w:rPr>
      <w:sz w:val="22"/>
      <w:szCs w:val="22"/>
      <w:u w:val="single" w:color="000000"/>
      <w:lang w:val="pt-PT"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PAPEL%20TIMBRAD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D1836-78C2-4C25-94DD-520E3ACF8A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</Template>
  <Company>aa</Company>
  <Pages>2</Pages>
  <Words>209</Words>
  <Characters>1173</Characters>
  <Lines>5</Lines>
  <Paragraphs>1</Paragraphs>
  <TotalTime>95</TotalTime>
  <ScaleCrop>false</ScaleCrop>
  <LinksUpToDate>false</LinksUpToDate>
  <CharactersWithSpaces>1372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2023-06-12T12:58:00Z</dcterms:created>
  <dc:creator>Paulo Fattore</dc:creator>
  <cp:lastModifiedBy>bruno</cp:lastModifiedBy>
  <cp:lastPrinted>2023-06-13T18:25:00Z</cp:lastPrinted>
  <dcterms:modified xsi:type="dcterms:W3CDTF">2023-08-08T16:51:36Z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E8D28E4AE4BD4D1ABF802BE087A6ECF9</vt:lpwstr>
  </property>
</Properties>
</file>